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1C" w:rsidRPr="00952223" w:rsidRDefault="00B50C1C" w:rsidP="002B3256">
      <w:pPr>
        <w:pStyle w:val="Heading9"/>
        <w:rPr>
          <w:b/>
          <w:color w:val="auto"/>
          <w:sz w:val="24"/>
          <w:szCs w:val="24"/>
        </w:rPr>
      </w:pPr>
      <w:r w:rsidRPr="00D51C93">
        <w:rPr>
          <w:b/>
          <w:color w:val="auto"/>
          <w:sz w:val="28"/>
          <w:szCs w:val="28"/>
        </w:rPr>
        <w:t xml:space="preserve"> </w:t>
      </w:r>
      <w:r w:rsidRPr="00952223">
        <w:rPr>
          <w:b/>
          <w:color w:val="auto"/>
          <w:sz w:val="24"/>
          <w:szCs w:val="24"/>
        </w:rPr>
        <w:t xml:space="preserve">ОТЧЕТ ЗА </w:t>
      </w:r>
      <w:smartTag w:uri="urn:schemas-microsoft-com:office:smarttags" w:element="metricconverter">
        <w:smartTagPr>
          <w:attr w:name="ProductID" w:val="2019 г"/>
        </w:smartTagPr>
        <w:r w:rsidRPr="00952223">
          <w:rPr>
            <w:b/>
            <w:color w:val="auto"/>
            <w:sz w:val="24"/>
            <w:szCs w:val="24"/>
          </w:rPr>
          <w:t>2019 г</w:t>
        </w:r>
      </w:smartTag>
      <w:r w:rsidRPr="00952223">
        <w:rPr>
          <w:b/>
          <w:color w:val="auto"/>
          <w:sz w:val="24"/>
          <w:szCs w:val="24"/>
        </w:rPr>
        <w:t>.</w:t>
      </w:r>
    </w:p>
    <w:p w:rsidR="00B50C1C" w:rsidRPr="00952223" w:rsidRDefault="00B50C1C" w:rsidP="00BD4247">
      <w:pPr>
        <w:pStyle w:val="Heading9"/>
        <w:rPr>
          <w:b/>
          <w:color w:val="auto"/>
          <w:sz w:val="24"/>
          <w:szCs w:val="24"/>
        </w:rPr>
      </w:pPr>
    </w:p>
    <w:p w:rsidR="00B50C1C" w:rsidRPr="00952223" w:rsidRDefault="00B50C1C" w:rsidP="000A055F">
      <w:pPr>
        <w:ind w:firstLine="709"/>
        <w:jc w:val="both"/>
      </w:pPr>
      <w:r w:rsidRPr="00952223">
        <w:t>Основные приоритетные направления деятельности МБУ КСК «Импульс»   направлены:</w:t>
      </w:r>
    </w:p>
    <w:p w:rsidR="00B50C1C" w:rsidRPr="00952223" w:rsidRDefault="00B50C1C" w:rsidP="000A055F">
      <w:pPr>
        <w:jc w:val="both"/>
      </w:pPr>
      <w:r w:rsidRPr="00952223">
        <w:t>- на обеспечение культурно-досуговой деятельности г.п. Пионерский;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>- развитие самодеятельного художественного творчества, любительских объединений;</w:t>
      </w:r>
    </w:p>
    <w:p w:rsidR="00B50C1C" w:rsidRPr="00952223" w:rsidRDefault="00B50C1C" w:rsidP="000A055F">
      <w:pPr>
        <w:tabs>
          <w:tab w:val="left" w:pos="7200"/>
        </w:tabs>
        <w:jc w:val="both"/>
      </w:pPr>
      <w:r>
        <w:t>- на организацию культурно-досу</w:t>
      </w:r>
      <w:r w:rsidRPr="00952223">
        <w:t>говых мероприятий по сохранению и развитию народного творчества, традиций и обычаев,  патриотическому воспитанию населения, поддержки общественных инициатив по различным направлениям.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>- на профилактику наркомании, табакокурения, алкоголизма среди молодёжи и подростков;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>- на обеспечение реализации культурной политики с учетом специфики поселения, сохранение как материального, так и не материального культурного наследия;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>- на выполнение социально-творческого заказа культурно-массовых  мероприятий городского поселения Пионерский.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>- внимание здоровому образу жизни;</w:t>
      </w:r>
    </w:p>
    <w:p w:rsidR="00B50C1C" w:rsidRPr="00952223" w:rsidRDefault="00B50C1C" w:rsidP="000A055F">
      <w:pPr>
        <w:tabs>
          <w:tab w:val="left" w:pos="7200"/>
        </w:tabs>
        <w:jc w:val="both"/>
      </w:pPr>
      <w:r w:rsidRPr="00952223">
        <w:t xml:space="preserve">- поддержку молодых дарований. </w:t>
      </w:r>
    </w:p>
    <w:p w:rsidR="00B50C1C" w:rsidRPr="00952223" w:rsidRDefault="00B50C1C" w:rsidP="0036069D">
      <w:pPr>
        <w:ind w:firstLine="709"/>
        <w:jc w:val="both"/>
      </w:pPr>
      <w:r w:rsidRPr="00952223">
        <w:t xml:space="preserve">Достижение целей осуществляется через реализацию программы  «Развитие культуры  на территории  г.п.Пионерский». </w:t>
      </w:r>
    </w:p>
    <w:p w:rsidR="00B50C1C" w:rsidRPr="00952223" w:rsidRDefault="00B50C1C" w:rsidP="0036069D">
      <w:pPr>
        <w:ind w:firstLine="709"/>
        <w:jc w:val="both"/>
        <w:rPr>
          <w:color w:val="FF0000"/>
        </w:rPr>
      </w:pPr>
      <w:r w:rsidRPr="00952223">
        <w:rPr>
          <w:color w:val="FF0000"/>
        </w:rPr>
        <w:t xml:space="preserve"> </w:t>
      </w:r>
      <w:r w:rsidRPr="00952223">
        <w:rPr>
          <w:lang w:eastAsia="en-US"/>
        </w:rPr>
        <w:t xml:space="preserve"> </w:t>
      </w:r>
      <w:r w:rsidRPr="00952223">
        <w:rPr>
          <w:lang w:eastAsia="en-US"/>
        </w:rPr>
        <w:tab/>
      </w:r>
    </w:p>
    <w:p w:rsidR="00B50C1C" w:rsidRPr="00952223" w:rsidRDefault="00B50C1C" w:rsidP="009564BE">
      <w:pPr>
        <w:ind w:firstLine="567"/>
        <w:rPr>
          <w:b/>
          <w:lang w:eastAsia="en-US"/>
        </w:rPr>
      </w:pPr>
      <w:r w:rsidRPr="00952223">
        <w:rPr>
          <w:color w:val="FF0000"/>
        </w:rPr>
        <w:t xml:space="preserve">            </w:t>
      </w:r>
      <w:r w:rsidRPr="00952223">
        <w:rPr>
          <w:b/>
          <w:lang w:eastAsia="en-US"/>
        </w:rPr>
        <w:t>Клубные формирования</w:t>
      </w:r>
    </w:p>
    <w:p w:rsidR="00B50C1C" w:rsidRPr="00952223" w:rsidRDefault="00B50C1C" w:rsidP="007C3726">
      <w:pPr>
        <w:ind w:firstLine="567"/>
        <w:jc w:val="center"/>
        <w:rPr>
          <w:b/>
          <w:lang w:eastAsia="en-US"/>
        </w:rPr>
      </w:pPr>
    </w:p>
    <w:p w:rsidR="00B50C1C" w:rsidRPr="00952223" w:rsidRDefault="00B50C1C" w:rsidP="00D51C93">
      <w:pPr>
        <w:ind w:firstLine="567"/>
        <w:rPr>
          <w:lang w:eastAsia="en-US"/>
        </w:rPr>
      </w:pPr>
      <w:r w:rsidRPr="00952223">
        <w:rPr>
          <w:lang w:eastAsia="en-US"/>
        </w:rPr>
        <w:t>В ДК «Импульс» количество клубных формирований для разновозрастных категорий населения – 26, в них участников – 388.</w:t>
      </w:r>
    </w:p>
    <w:p w:rsidR="00B50C1C" w:rsidRPr="00952223" w:rsidRDefault="00B50C1C" w:rsidP="00D51C93">
      <w:pPr>
        <w:ind w:firstLine="567"/>
      </w:pPr>
    </w:p>
    <w:tbl>
      <w:tblPr>
        <w:tblW w:w="10741" w:type="dxa"/>
        <w:tblInd w:w="92" w:type="dxa"/>
        <w:tblLayout w:type="fixed"/>
        <w:tblLook w:val="00A0"/>
      </w:tblPr>
      <w:tblGrid>
        <w:gridCol w:w="1009"/>
        <w:gridCol w:w="5007"/>
        <w:gridCol w:w="1181"/>
        <w:gridCol w:w="1181"/>
        <w:gridCol w:w="1181"/>
        <w:gridCol w:w="1182"/>
      </w:tblGrid>
      <w:tr w:rsidR="00B50C1C" w:rsidRPr="00952223" w:rsidTr="00196136">
        <w:trPr>
          <w:trHeight w:val="180"/>
        </w:trPr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rPr>
                <w:lang w:eastAsia="en-US"/>
              </w:rPr>
            </w:pPr>
          </w:p>
        </w:tc>
        <w:tc>
          <w:tcPr>
            <w:tcW w:w="50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rPr>
                <w:lang w:eastAsia="en-US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52223">
                <w:t>2018 г</w:t>
              </w:r>
            </w:smartTag>
            <w:r w:rsidRPr="00952223">
              <w:t>.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52223">
                <w:t>2019 г</w:t>
              </w:r>
            </w:smartTag>
            <w:r w:rsidRPr="00952223">
              <w:t>.</w:t>
            </w:r>
          </w:p>
        </w:tc>
      </w:tr>
      <w:tr w:rsidR="00B50C1C" w:rsidRPr="00952223" w:rsidTr="00196136">
        <w:trPr>
          <w:trHeight w:val="183"/>
        </w:trPr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rPr>
                <w:lang w:eastAsia="en-US"/>
              </w:rPr>
            </w:pPr>
          </w:p>
        </w:tc>
        <w:tc>
          <w:tcPr>
            <w:tcW w:w="50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rPr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Кл. ф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Участ.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Кл. ф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Участ.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rPr>
                <w:lang w:eastAsia="en-US"/>
              </w:rPr>
            </w:pPr>
            <w:r w:rsidRPr="00952223">
              <w:rPr>
                <w:lang w:eastAsia="en-US"/>
              </w:rPr>
              <w:t xml:space="preserve"> Количество клубных формирований и участников в них: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380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388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1.1.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для детей и подростков до 14 лет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214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216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1.2.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для молодежи от 15 до 24 лет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43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21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1.3.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для участников старше 24 лет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53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10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1.4.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для разновозрастных участников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141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1.5.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 xml:space="preserve">из общего количества клубных формирований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51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1.5.1.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для старшего поколения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41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53</w:t>
            </w:r>
          </w:p>
        </w:tc>
      </w:tr>
      <w:tr w:rsidR="00B50C1C" w:rsidRPr="00952223" w:rsidTr="00196136">
        <w:trPr>
          <w:trHeight w:val="204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pPr>
              <w:jc w:val="center"/>
              <w:rPr>
                <w:lang w:eastAsia="en-US"/>
              </w:rPr>
            </w:pPr>
            <w:r w:rsidRPr="00952223">
              <w:rPr>
                <w:lang w:eastAsia="en-US"/>
              </w:rPr>
              <w:t>1.5.2.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0C1C" w:rsidRPr="00952223" w:rsidRDefault="00B50C1C" w:rsidP="001268B2">
            <w:r w:rsidRPr="00952223">
              <w:t>- инклюзивные, включающие в состав инвалидов и лиц с ОВЗ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0C1C" w:rsidRPr="00952223" w:rsidRDefault="00B50C1C" w:rsidP="001268B2">
            <w:pPr>
              <w:jc w:val="center"/>
            </w:pPr>
            <w:r w:rsidRPr="00952223">
              <w:t>10</w:t>
            </w:r>
          </w:p>
        </w:tc>
      </w:tr>
    </w:tbl>
    <w:p w:rsidR="00B50C1C" w:rsidRPr="00952223" w:rsidRDefault="00B50C1C" w:rsidP="0036069D">
      <w:pPr>
        <w:ind w:firstLine="709"/>
        <w:jc w:val="both"/>
      </w:pPr>
    </w:p>
    <w:p w:rsidR="00B50C1C" w:rsidRPr="00952223" w:rsidRDefault="00B50C1C" w:rsidP="0036069D">
      <w:pPr>
        <w:ind w:firstLine="709"/>
        <w:jc w:val="both"/>
        <w:rPr>
          <w:color w:val="FF0000"/>
        </w:rPr>
      </w:pPr>
    </w:p>
    <w:p w:rsidR="00B50C1C" w:rsidRPr="00952223" w:rsidRDefault="00B50C1C" w:rsidP="00556E8B">
      <w:pPr>
        <w:tabs>
          <w:tab w:val="left" w:pos="7200"/>
        </w:tabs>
        <w:ind w:firstLine="426"/>
        <w:jc w:val="both"/>
      </w:pPr>
      <w:r w:rsidRPr="00952223">
        <w:t xml:space="preserve">В течение 2019 года проведено 258 культурно – массовых  мероприятия, из них – 117 мероприятий для детей, 17- для молодежи, 65 – для разновозрастной аудитории. Силами учреждения организовано 16 выставок,  12 – конкурсов. </w:t>
      </w:r>
    </w:p>
    <w:p w:rsidR="00B50C1C" w:rsidRPr="00952223" w:rsidRDefault="00B50C1C" w:rsidP="001D3DDC">
      <w:pPr>
        <w:jc w:val="both"/>
      </w:pPr>
      <w:r w:rsidRPr="00952223">
        <w:t xml:space="preserve">            Традиционно проводятся народные уличные  гуляния, конкурсно – развлекательные программы, фестивали творчества среди детей и молодёжи, которые пользуются спросом среди населения. В начале года прошло  торжественное открытие Года театра, в рамках которого проведён конкурс «Супергерой», и в течение года  благотворительный  «Рождественский концерт»,  «Масленица», концертная программа к Дню славянской письменности, </w:t>
      </w:r>
      <w:r w:rsidRPr="00952223">
        <w:rPr>
          <w:bCs/>
        </w:rPr>
        <w:t>конкурсная программа</w:t>
      </w:r>
      <w:r w:rsidRPr="00952223">
        <w:t xml:space="preserve"> к Дню матери, творческие конкурсы для детей,  подростков и молодёжи  «Золотой ключик», «Зажги свою звезду», мероприятия к Дню России, Дню молодёжи, «Осенний калейдоскоп»,  «Открытие снежного городка»,  «Команда года», мероприятия патриотической направленности, квест-игры и мастер-классы в рамках Клуба выходного дня, различные акции, экологические субботники  и многое другое. В  рамках празднования Дня Победы  проводится целый цикл мероприятий.</w:t>
      </w:r>
    </w:p>
    <w:p w:rsidR="00B50C1C" w:rsidRPr="00952223" w:rsidRDefault="00B50C1C" w:rsidP="001D3DDC">
      <w:pPr>
        <w:jc w:val="both"/>
      </w:pPr>
      <w:r w:rsidRPr="00952223">
        <w:t xml:space="preserve">          В течение 2019 года активно проводилась работа сектора по работе с детьми и подростками совместно с обучающимися  Пионерской общеобразовательной школы и воспитанниками Советского центра для несовершеннолетних. Всего проведено 117 мероприятия, в которых приняли участие более 4925 человек. С целью организации досУга подростков, которые не имели возможности выехать за пределы посёлка в летний период, на базе ДК «Импульс» работала «Комната досУга», а в каникулярный период в течение года по отдельному плану проводились  мероприятия для неорганизованных детей.</w:t>
      </w:r>
    </w:p>
    <w:p w:rsidR="00B50C1C" w:rsidRPr="00952223" w:rsidRDefault="00B50C1C" w:rsidP="009564BE">
      <w:pPr>
        <w:ind w:firstLine="709"/>
        <w:jc w:val="both"/>
      </w:pPr>
      <w:r w:rsidRPr="00952223">
        <w:t xml:space="preserve">       В 2019 году были   организованы и проведены новые мероприятия, такие как - юбилей улицы. В этом году отмечалось 50 лет   улицы «Восточной».</w:t>
      </w:r>
      <w:r w:rsidRPr="00952223">
        <w:rPr>
          <w:color w:val="FF0000"/>
        </w:rPr>
        <w:t xml:space="preserve"> </w:t>
      </w:r>
      <w:r w:rsidRPr="00952223">
        <w:t>В рамках татарского национального праздника сбора урожая «Сюмбеля» проведён конкурс «Мисс Осень -2019», в рамках декады пожилого человека -  ретро-танцплощадка в сквере Первопроходцев, к Дню сердца проведена акция «10 тысяч шагов к жизни»;</w:t>
      </w:r>
      <w:r w:rsidRPr="00952223">
        <w:rPr>
          <w:color w:val="FF0000"/>
        </w:rPr>
        <w:t xml:space="preserve"> </w:t>
      </w:r>
      <w:r w:rsidRPr="00952223">
        <w:t xml:space="preserve"> организована встреча членов Молодежных советов, Молодежной палаты при Думе Советского района с Заместителями председателя Молодежного парламента при Думе ХМАО-Югры, проведён интерактивный семинар «PROдвинутая молодёжь» в рамках федерального проекта «Школа Парламентаризма». Надеемся, что, так называемые «новинки»   станут традиционными.</w:t>
      </w:r>
    </w:p>
    <w:p w:rsidR="00B50C1C" w:rsidRPr="00952223" w:rsidRDefault="00B50C1C" w:rsidP="001D3DDC">
      <w:pPr>
        <w:jc w:val="both"/>
        <w:rPr>
          <w:color w:val="FF0000"/>
        </w:rPr>
      </w:pPr>
      <w:r w:rsidRPr="00952223">
        <w:t xml:space="preserve">           При Доме культуры функционируют клубы  чувашской, татарско- башкирской, русской  национальных культур. В рамках фестиваля национальных культур «Радуга» отметили свой 15-летний юбилей    клуб чувашской культуры «Ака - Туй», 5-ти летний юбилей - клуб татаро-башкирской национальной культуры «Дуслык».</w:t>
      </w:r>
      <w:r w:rsidRPr="00952223">
        <w:rPr>
          <w:color w:val="FF0000"/>
        </w:rPr>
        <w:t xml:space="preserve"> </w:t>
      </w:r>
    </w:p>
    <w:p w:rsidR="00B50C1C" w:rsidRPr="00952223" w:rsidRDefault="00B50C1C" w:rsidP="001D3DDC">
      <w:pPr>
        <w:jc w:val="both"/>
      </w:pPr>
      <w:r w:rsidRPr="00952223">
        <w:t xml:space="preserve">      Традиционно проводятся выставки декоративно-прикладного творчества, рисунков, фотовыставки, конкурс плакатов.</w:t>
      </w:r>
    </w:p>
    <w:p w:rsidR="00B50C1C" w:rsidRPr="00952223" w:rsidRDefault="00B50C1C" w:rsidP="00504A8A">
      <w:pPr>
        <w:jc w:val="both"/>
        <w:rPr>
          <w:bCs/>
        </w:rPr>
      </w:pPr>
      <w:r w:rsidRPr="00952223">
        <w:rPr>
          <w:color w:val="FF0000"/>
        </w:rPr>
        <w:t xml:space="preserve">        </w:t>
      </w:r>
      <w:r w:rsidRPr="00952223">
        <w:t>К</w:t>
      </w:r>
      <w:r w:rsidRPr="00952223">
        <w:rPr>
          <w:bCs/>
          <w:lang w:eastAsia="en-US"/>
        </w:rPr>
        <w:t xml:space="preserve"> профессиональным праздникам, совместно с Советом ветеранов,  проводятся вечера отдыха для ветеранов труда: «День медицинского работника», «</w:t>
      </w:r>
      <w:r w:rsidRPr="00952223">
        <w:t xml:space="preserve">День работника торговли», «День работника железнодорожного транспорта», «День строителя», «День работника леса».  </w:t>
      </w:r>
      <w:r w:rsidRPr="00952223">
        <w:rPr>
          <w:shd w:val="clear" w:color="auto" w:fill="FFFFFF"/>
        </w:rPr>
        <w:t xml:space="preserve">Специалистами учреждения </w:t>
      </w:r>
      <w:r w:rsidRPr="00952223">
        <w:rPr>
          <w:bCs/>
        </w:rPr>
        <w:t xml:space="preserve"> оказана помощь в подготовке волонтёров «Серебряного возраста» для участия в районном туристическом слёте «Моя родная Югра» и районного конкурса «Супермен», в свою очередь волонтёры «Серебряного возраста» приняли участие в Новогодних представлениях для учащихся начальных классов МБОУСОШ п.Пионерский.  Клуб выходного дня «Одуванчики» принял участие в окружном конкурсе «Семья- основа государства»,  районных соревнованиях «Мама, папа, я – спортивная семья» фестивале «Такие разные мамы».</w:t>
      </w:r>
    </w:p>
    <w:p w:rsidR="00B50C1C" w:rsidRPr="00952223" w:rsidRDefault="00B50C1C" w:rsidP="009C5BDE">
      <w:pPr>
        <w:ind w:firstLine="709"/>
        <w:jc w:val="both"/>
      </w:pPr>
      <w:r w:rsidRPr="00952223">
        <w:t xml:space="preserve">Большое внимание уделяется гражданско-патриотическому воспитанию молодежи. Ежегодно весной и осенью на базе спорткомплекса проводятся спортивные состязания для допризывной молодежи в рамках Дня призывника.  </w:t>
      </w:r>
    </w:p>
    <w:p w:rsidR="00B50C1C" w:rsidRPr="00952223" w:rsidRDefault="00B50C1C" w:rsidP="00E87998">
      <w:pPr>
        <w:jc w:val="both"/>
      </w:pPr>
      <w:r w:rsidRPr="00952223">
        <w:t xml:space="preserve"> На базе пейнтбольного клуба г.п. Пионерский «</w:t>
      </w:r>
      <w:r w:rsidRPr="00952223">
        <w:rPr>
          <w:lang w:val="en-US"/>
        </w:rPr>
        <w:t>Gameover</w:t>
      </w:r>
      <w:r w:rsidRPr="00952223">
        <w:t>» прошли районные соревнования на Кубок Совета молодежи г.п. Пионерский по пейнтболу.</w:t>
      </w:r>
      <w:r w:rsidRPr="00952223">
        <w:rPr>
          <w:color w:val="FF0000"/>
        </w:rPr>
        <w:t xml:space="preserve"> </w:t>
      </w:r>
      <w:r w:rsidRPr="00952223">
        <w:t>По итогам года поселок занял 2 место в районном конкурсе «Территория молодежи»  по работе с молодежью.       С целью развития волонтерского движения, заведующий сектором по работе с подростками и молодёжью  принял  участие в Региональном Молодежном Форуме «Югра – территория возможностей», г. Ханты-Мансийск,</w:t>
      </w:r>
    </w:p>
    <w:p w:rsidR="00B50C1C" w:rsidRPr="00952223" w:rsidRDefault="00B50C1C" w:rsidP="009564BE">
      <w:pPr>
        <w:ind w:firstLine="709"/>
        <w:jc w:val="both"/>
      </w:pPr>
      <w:r w:rsidRPr="00952223">
        <w:t>-   в Окружном форуме добровольцев на базе "Центра подготовки к военной службе" в г. Пыть-Ях,</w:t>
      </w:r>
    </w:p>
    <w:p w:rsidR="00B50C1C" w:rsidRPr="00952223" w:rsidRDefault="00B50C1C" w:rsidP="009564BE">
      <w:pPr>
        <w:ind w:firstLine="709"/>
        <w:jc w:val="both"/>
      </w:pPr>
      <w:r w:rsidRPr="00952223">
        <w:t>- участие в третьем, завершающем этапе окружного молодежного форум-фестиваля в г. Ханты-Мансийск на базе Регионального молодежного центра Югры.</w:t>
      </w:r>
    </w:p>
    <w:p w:rsidR="00B50C1C" w:rsidRPr="00952223" w:rsidRDefault="00B50C1C" w:rsidP="00B35569">
      <w:pPr>
        <w:pStyle w:val="4"/>
        <w:jc w:val="both"/>
        <w:rPr>
          <w:rFonts w:ascii="Times New Roman" w:hAnsi="Times New Roman"/>
          <w:sz w:val="24"/>
          <w:szCs w:val="24"/>
        </w:rPr>
      </w:pPr>
      <w:r w:rsidRPr="00952223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Pr="00952223">
        <w:rPr>
          <w:rFonts w:ascii="Times New Roman" w:hAnsi="Times New Roman"/>
          <w:sz w:val="24"/>
          <w:szCs w:val="24"/>
        </w:rPr>
        <w:t xml:space="preserve">Вся  информация  о проводимых культурно-массовых мероприятиях размещается на официальном сайте учреждения, сайте администрации г.п. Пионерский, а также в сети Интернет (сайты одноклассники, в контакте). </w:t>
      </w:r>
    </w:p>
    <w:p w:rsidR="00B50C1C" w:rsidRPr="00952223" w:rsidRDefault="00B50C1C" w:rsidP="00B35569">
      <w:pPr>
        <w:tabs>
          <w:tab w:val="left" w:pos="7200"/>
        </w:tabs>
        <w:ind w:firstLine="426"/>
        <w:jc w:val="both"/>
      </w:pPr>
      <w:r w:rsidRPr="00952223">
        <w:t xml:space="preserve">Ежегодно участники самодеятельного художественного творчества принимают участие в фестивалях и конкурсах </w:t>
      </w:r>
      <w:r w:rsidRPr="00952223">
        <w:rPr>
          <w:bCs/>
        </w:rPr>
        <w:t xml:space="preserve">  р</w:t>
      </w:r>
      <w:r w:rsidRPr="00952223">
        <w:t xml:space="preserve">айонного,  окружного,  регионального, </w:t>
      </w:r>
      <w:r w:rsidRPr="00952223">
        <w:rPr>
          <w:b/>
          <w:bCs/>
        </w:rPr>
        <w:t xml:space="preserve"> </w:t>
      </w:r>
      <w:r w:rsidRPr="00952223">
        <w:t>всероссийского, международного уровней, становясь лауреатами и дипломантами. В течение 2019 года 146 человек (2018- 138) приняли участие в международных фестивалях и конкурсах,  118 человек (2018 -93) в окружных,  197 человек (2018 -189</w:t>
      </w:r>
      <w:r w:rsidRPr="00952223">
        <w:rPr>
          <w:b/>
        </w:rPr>
        <w:t>)</w:t>
      </w:r>
      <w:r w:rsidRPr="00952223">
        <w:t xml:space="preserve">  в районных. </w:t>
      </w:r>
    </w:p>
    <w:p w:rsidR="00B50C1C" w:rsidRPr="00952223" w:rsidRDefault="00B50C1C" w:rsidP="00B35569">
      <w:pPr>
        <w:jc w:val="both"/>
        <w:rPr>
          <w:color w:val="FF0000"/>
        </w:rPr>
      </w:pPr>
    </w:p>
    <w:p w:rsidR="00B50C1C" w:rsidRPr="00952223" w:rsidRDefault="00B50C1C" w:rsidP="00B35569">
      <w:pPr>
        <w:ind w:firstLine="709"/>
        <w:jc w:val="both"/>
        <w:rPr>
          <w:b/>
        </w:rPr>
      </w:pPr>
      <w:r w:rsidRPr="00952223">
        <w:rPr>
          <w:b/>
        </w:rPr>
        <w:t xml:space="preserve">Наши достижения: </w:t>
      </w:r>
    </w:p>
    <w:p w:rsidR="00B50C1C" w:rsidRPr="00952223" w:rsidRDefault="00B50C1C" w:rsidP="00B35569">
      <w:pPr>
        <w:jc w:val="both"/>
      </w:pPr>
      <w:r w:rsidRPr="00952223">
        <w:t xml:space="preserve">                В ДК «Импульс» имеется три коллектива, носящих высокое звание «Народный» - это хор русской песни «Вечёрка», рок-группа «Империя»   и «Образцовый» - хореографический коллектив «Карусель».  В ноябре 2019 года рок-группа «Империя»   подтвердила звание «Народный самодеятельный коллектив». </w:t>
      </w:r>
    </w:p>
    <w:p w:rsidR="00B50C1C" w:rsidRPr="00952223" w:rsidRDefault="00B50C1C" w:rsidP="00B35569">
      <w:pPr>
        <w:jc w:val="both"/>
      </w:pPr>
      <w:r w:rsidRPr="00952223">
        <w:t xml:space="preserve">«Образцовый хореографический коллектив «Карусель» стал лауреатом второй степени 4-го международного конкурса «Роза ветров» г. Санкт –Петербург, вокальная группа «Ассорти+» - лауреат первой степени Всероссийского конкурса юных дарований «Талант 2019» г. Москва, подростковый экологический клуб «Импульс» занял второе место в округе  «Лучшее школьное лесничество». </w:t>
      </w:r>
    </w:p>
    <w:p w:rsidR="00B50C1C" w:rsidRPr="00952223" w:rsidRDefault="00B50C1C" w:rsidP="001D3DDC">
      <w:pPr>
        <w:tabs>
          <w:tab w:val="left" w:pos="7200"/>
        </w:tabs>
        <w:ind w:firstLine="709"/>
        <w:jc w:val="both"/>
      </w:pPr>
      <w:r w:rsidRPr="00952223">
        <w:t xml:space="preserve">Ведётся активная работа с организациями и учреждениями посёлка. Активными   партнёрами являются сотрудники и воспитанники  центра для несовершеннолетних, д/с «Росинка», библиотека, Пионерская районная больница, музыкальная школа, Пионерская средняя общеобразовательная школа, межшкольный учебный комбинат,   индивидуальные предприниматели,  Центр социального обслуживания населения «Ирида», воскресная школа прихода Храма Пресвятой Богородицы г. п. Малиновский. </w:t>
      </w:r>
    </w:p>
    <w:p w:rsidR="00B50C1C" w:rsidRPr="00952223" w:rsidRDefault="00B50C1C" w:rsidP="002A0134">
      <w:pPr>
        <w:jc w:val="both"/>
        <w:rPr>
          <w:bCs/>
        </w:rPr>
      </w:pPr>
      <w:r w:rsidRPr="00952223">
        <w:t xml:space="preserve">     Подростковый экологический клуб «Импульс» принял участие в ежегодном Всероссийском экологическом субботнике «Зелёная Россия», в акции «Покормите птиц зимой», международной акции «Спасти и сохранить».   </w:t>
      </w:r>
      <w:r w:rsidRPr="00952223">
        <w:rPr>
          <w:bCs/>
        </w:rPr>
        <w:t xml:space="preserve"> </w:t>
      </w:r>
    </w:p>
    <w:p w:rsidR="00B50C1C" w:rsidRPr="00952223" w:rsidRDefault="00B50C1C" w:rsidP="000A055F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952223">
        <w:rPr>
          <w:rFonts w:ascii="Times New Roman" w:hAnsi="Times New Roman"/>
          <w:sz w:val="24"/>
          <w:szCs w:val="24"/>
        </w:rPr>
        <w:t>Специалистами ДК «Импульс» оказывается помощь в подготовке и проведении праздничных мероприятий и юбилейным датам  организациям и учреждениям, находящихся на территории поселения.</w:t>
      </w:r>
    </w:p>
    <w:p w:rsidR="00B50C1C" w:rsidRPr="00952223" w:rsidRDefault="00B50C1C" w:rsidP="000A055F">
      <w:pPr>
        <w:pStyle w:val="11"/>
        <w:ind w:firstLine="709"/>
        <w:jc w:val="both"/>
      </w:pPr>
      <w:r w:rsidRPr="00952223">
        <w:rPr>
          <w:rFonts w:ascii="Times New Roman" w:hAnsi="Times New Roman"/>
          <w:sz w:val="24"/>
          <w:szCs w:val="24"/>
        </w:rPr>
        <w:t xml:space="preserve"> Продолжается работа над выявлением интересов и потребностей населения в  качественной организации культурно – досуговой деятельности.  </w:t>
      </w:r>
    </w:p>
    <w:p w:rsidR="00B50C1C" w:rsidRPr="006E1606" w:rsidRDefault="00B50C1C" w:rsidP="006E1606">
      <w:pPr>
        <w:pStyle w:val="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E1606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Pr="006E1606">
        <w:rPr>
          <w:rFonts w:ascii="Times New Roman" w:hAnsi="Times New Roman"/>
          <w:sz w:val="24"/>
          <w:szCs w:val="24"/>
        </w:rPr>
        <w:t xml:space="preserve"> В части мероприятий комплексной безопасности в 2019 г актуализировны</w:t>
      </w:r>
      <w:r w:rsidRPr="006E1606">
        <w:rPr>
          <w:rFonts w:ascii="Times New Roman" w:hAnsi="Times New Roman"/>
          <w:sz w:val="24"/>
          <w:szCs w:val="24"/>
          <w:shd w:val="clear" w:color="auto" w:fill="FFFFFF"/>
        </w:rPr>
        <w:t xml:space="preserve"> паспорта антитеррористической защищённости объектов, согласно постановления Правительства РФ от 11.02.2017 № 176 «Об утверждении требований к антитеррористической защищённости объектов (территорий) в сфере культуры и формы паспортов безопасности этих объектов (территорий)». </w:t>
      </w:r>
    </w:p>
    <w:p w:rsidR="00B50C1C" w:rsidRPr="006E1606" w:rsidRDefault="00B50C1C" w:rsidP="00F8254C">
      <w:pPr>
        <w:ind w:firstLine="567"/>
        <w:jc w:val="both"/>
        <w:rPr>
          <w:shd w:val="clear" w:color="auto" w:fill="FFFFFF"/>
        </w:rPr>
      </w:pPr>
      <w:r w:rsidRPr="006E1606">
        <w:rPr>
          <w:shd w:val="clear" w:color="auto" w:fill="FFFFFF"/>
        </w:rPr>
        <w:t>В рамках исполнения Указа Президента РФ от 07.05.2012г № 597 «О мероприятиях по реализации государственной социальной политики» целевой показатель по заработной плате выполняется.</w:t>
      </w:r>
    </w:p>
    <w:p w:rsidR="00B50C1C" w:rsidRPr="006E1606" w:rsidRDefault="00B50C1C" w:rsidP="00396996">
      <w:pPr>
        <w:pStyle w:val="a4"/>
        <w:ind w:firstLine="567"/>
        <w:rPr>
          <w:b w:val="0"/>
          <w:sz w:val="20"/>
          <w:szCs w:val="20"/>
        </w:rPr>
      </w:pPr>
      <w:r w:rsidRPr="006E1606">
        <w:rPr>
          <w:b w:val="0"/>
          <w:shd w:val="clear" w:color="auto" w:fill="FFFFFF"/>
        </w:rPr>
        <w:t xml:space="preserve"> </w:t>
      </w:r>
      <w:r w:rsidRPr="006E1606">
        <w:rPr>
          <w:rStyle w:val="apple-style-span"/>
          <w:b w:val="0"/>
        </w:rPr>
        <w:t>Дом Культуры соответствует требованиям Постановления Правительства РФ от 11.02.2017г №176 «Об утверждении требований к антитеррористической защищенности объектов в сфере культуры и формы паспорта безопасности этих объектов».</w:t>
      </w:r>
    </w:p>
    <w:p w:rsidR="00B50C1C" w:rsidRDefault="00B50C1C" w:rsidP="004D30F4">
      <w:pPr>
        <w:jc w:val="both"/>
        <w:rPr>
          <w:b/>
          <w:sz w:val="20"/>
          <w:szCs w:val="20"/>
        </w:rPr>
      </w:pPr>
    </w:p>
    <w:p w:rsidR="00B50C1C" w:rsidRPr="006E1606" w:rsidRDefault="00B50C1C" w:rsidP="0036069D">
      <w:pPr>
        <w:pStyle w:val="BodyText"/>
        <w:ind w:firstLine="709"/>
        <w:jc w:val="both"/>
        <w:rPr>
          <w:sz w:val="24"/>
          <w:szCs w:val="24"/>
        </w:rPr>
      </w:pPr>
      <w:r w:rsidRPr="006E1606">
        <w:rPr>
          <w:sz w:val="24"/>
          <w:szCs w:val="24"/>
        </w:rPr>
        <w:t>Основными целями и  задачами специалистов спорткомплекса является</w:t>
      </w:r>
      <w:r>
        <w:rPr>
          <w:sz w:val="24"/>
          <w:szCs w:val="24"/>
        </w:rPr>
        <w:t>:</w:t>
      </w:r>
    </w:p>
    <w:p w:rsidR="00B50C1C" w:rsidRPr="006E1606" w:rsidRDefault="00B50C1C" w:rsidP="009E6D78">
      <w:r w:rsidRPr="006E1606">
        <w:t xml:space="preserve"> - создание условий, направленных на формирование здорового образа жизни и удовлетворение потребности населения в активных занятиях физической культурой и спортом на всех этапах жизнедеятельности человека;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</w:pPr>
      <w:r w:rsidRPr="006E1606">
        <w:t>содействие гармоничному физическому развитию, разносторонней физической подготовленности и укреплению здоровья учащихся и взрослого населения;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</w:pPr>
      <w:r w:rsidRPr="006E1606">
        <w:t>способствовать самосовершенствованию, познанию и творчеству в сфере физической культуры и спорта;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</w:pPr>
      <w:r w:rsidRPr="006E1606">
        <w:t>повысить результативность учебно-тренировочного процесса путем диагностики и отслеживания результатов;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</w:pPr>
      <w:r w:rsidRPr="006E1606">
        <w:t xml:space="preserve">активно изучать, обобщать и внедрять опыт лучших тренеров; </w:t>
      </w:r>
    </w:p>
    <w:p w:rsidR="00B50C1C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  <w:rPr>
          <w:color w:val="FF0000"/>
        </w:rPr>
      </w:pPr>
      <w:r w:rsidRPr="006E1606">
        <w:t>улучшать материально-техническую базу</w:t>
      </w:r>
      <w:r>
        <w:rPr>
          <w:color w:val="FF0000"/>
        </w:rPr>
        <w:t>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  <w:rPr>
          <w:color w:val="FF0000"/>
        </w:rPr>
      </w:pPr>
      <w:r w:rsidRPr="006E1606">
        <w:t>про</w:t>
      </w:r>
      <w:r>
        <w:t>паганда здорового образа жизни;</w:t>
      </w:r>
    </w:p>
    <w:p w:rsidR="00B50C1C" w:rsidRPr="006E1606" w:rsidRDefault="00B50C1C" w:rsidP="0036069D">
      <w:pPr>
        <w:numPr>
          <w:ilvl w:val="0"/>
          <w:numId w:val="4"/>
        </w:numPr>
        <w:tabs>
          <w:tab w:val="clear" w:pos="360"/>
          <w:tab w:val="num" w:pos="0"/>
        </w:tabs>
        <w:jc w:val="both"/>
        <w:rPr>
          <w:color w:val="FF0000"/>
        </w:rPr>
      </w:pPr>
      <w:r w:rsidRPr="006E1606">
        <w:t xml:space="preserve"> повышение активности и укрепления здоровья населения через различные средства.</w:t>
      </w:r>
    </w:p>
    <w:p w:rsidR="00B50C1C" w:rsidRPr="006E1606" w:rsidRDefault="00B50C1C" w:rsidP="00D82DDD">
      <w:pPr>
        <w:jc w:val="both"/>
        <w:rPr>
          <w:color w:val="FF0000"/>
        </w:rPr>
      </w:pPr>
      <w:r w:rsidRPr="006E1606">
        <w:t>Мероприятия осуществляются в соответствии с  муниципальной программой «Развитие физической культуры и спорта</w:t>
      </w:r>
      <w:r>
        <w:t xml:space="preserve"> на территории  г.п.Пионерский».</w:t>
      </w:r>
    </w:p>
    <w:p w:rsidR="00B50C1C" w:rsidRPr="006E1606" w:rsidRDefault="00B50C1C" w:rsidP="00D82DDD">
      <w:pPr>
        <w:jc w:val="both"/>
      </w:pPr>
      <w:r>
        <w:t xml:space="preserve">  </w:t>
      </w:r>
      <w:r w:rsidRPr="006E1606">
        <w:t xml:space="preserve">   284 человек посещают спортивные секции спорткомплекса "Энергия" (баскетбол, бильярдный спорт, волейбол, мини-футбол и футбол, настольный теннис, шахматы, группа здоровья, гиревой спорт, тхэквондо).</w:t>
      </w:r>
    </w:p>
    <w:p w:rsidR="00B50C1C" w:rsidRPr="006E1606" w:rsidRDefault="00B50C1C" w:rsidP="0036069D">
      <w:pPr>
        <w:ind w:firstLine="709"/>
        <w:jc w:val="both"/>
      </w:pPr>
      <w:r w:rsidRPr="006E1606">
        <w:t>За прошедший период сотрудники спорткомплекса «Энергия» провели и приняли участие в 84 соревнованиях различного уровня, в которых приняли участие 1564 человек ( в 2018 г. – 1258 чел).</w:t>
      </w:r>
    </w:p>
    <w:p w:rsidR="00B50C1C" w:rsidRPr="006E1606" w:rsidRDefault="00B50C1C" w:rsidP="0036069D">
      <w:pPr>
        <w:ind w:firstLine="709"/>
        <w:jc w:val="both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0"/>
        <w:gridCol w:w="1532"/>
        <w:gridCol w:w="1323"/>
        <w:gridCol w:w="1471"/>
        <w:gridCol w:w="1272"/>
        <w:gridCol w:w="1400"/>
        <w:gridCol w:w="1262"/>
      </w:tblGrid>
      <w:tr w:rsidR="00B50C1C" w:rsidRPr="006E1606" w:rsidTr="007A4D90">
        <w:trPr>
          <w:trHeight w:val="283"/>
        </w:trPr>
        <w:tc>
          <w:tcPr>
            <w:tcW w:w="2230" w:type="dxa"/>
            <w:vMerge w:val="restart"/>
          </w:tcPr>
          <w:p w:rsidR="00B50C1C" w:rsidRPr="006E1606" w:rsidRDefault="00B50C1C" w:rsidP="00962010">
            <w:pPr>
              <w:pStyle w:val="BodyText"/>
              <w:jc w:val="both"/>
              <w:rPr>
                <w:sz w:val="20"/>
              </w:rPr>
            </w:pPr>
            <w:r w:rsidRPr="006E1606">
              <w:rPr>
                <w:sz w:val="20"/>
              </w:rPr>
              <w:t>Статус спортивных мероприятий</w:t>
            </w:r>
          </w:p>
        </w:tc>
        <w:tc>
          <w:tcPr>
            <w:tcW w:w="2855" w:type="dxa"/>
            <w:gridSpan w:val="2"/>
          </w:tcPr>
          <w:p w:rsidR="00B50C1C" w:rsidRPr="006E1606" w:rsidRDefault="00B50C1C" w:rsidP="0096201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2017 г..</w:t>
            </w:r>
          </w:p>
        </w:tc>
        <w:tc>
          <w:tcPr>
            <w:tcW w:w="2743" w:type="dxa"/>
            <w:gridSpan w:val="2"/>
          </w:tcPr>
          <w:p w:rsidR="00B50C1C" w:rsidRPr="006E1606" w:rsidRDefault="00B50C1C" w:rsidP="00962010">
            <w:pPr>
              <w:pStyle w:val="BodyText"/>
              <w:ind w:right="102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2018 г.</w:t>
            </w:r>
          </w:p>
        </w:tc>
        <w:tc>
          <w:tcPr>
            <w:tcW w:w="2662" w:type="dxa"/>
            <w:gridSpan w:val="2"/>
          </w:tcPr>
          <w:p w:rsidR="00B50C1C" w:rsidRPr="006E1606" w:rsidRDefault="00B50C1C" w:rsidP="00962010">
            <w:pPr>
              <w:pStyle w:val="BodyText"/>
              <w:ind w:right="102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2019 г</w:t>
            </w:r>
          </w:p>
        </w:tc>
      </w:tr>
      <w:tr w:rsidR="00B50C1C" w:rsidRPr="006E1606" w:rsidTr="007A4D90">
        <w:trPr>
          <w:trHeight w:val="282"/>
        </w:trPr>
        <w:tc>
          <w:tcPr>
            <w:tcW w:w="2230" w:type="dxa"/>
            <w:vMerge/>
          </w:tcPr>
          <w:p w:rsidR="00B50C1C" w:rsidRPr="006E1606" w:rsidRDefault="00B50C1C" w:rsidP="00962010">
            <w:pPr>
              <w:pStyle w:val="BodyText"/>
              <w:jc w:val="both"/>
              <w:rPr>
                <w:sz w:val="20"/>
              </w:rPr>
            </w:pPr>
          </w:p>
        </w:tc>
        <w:tc>
          <w:tcPr>
            <w:tcW w:w="1532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соревнований</w:t>
            </w:r>
          </w:p>
        </w:tc>
        <w:tc>
          <w:tcPr>
            <w:tcW w:w="1323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участников</w:t>
            </w:r>
          </w:p>
        </w:tc>
        <w:tc>
          <w:tcPr>
            <w:tcW w:w="1471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соревнований</w:t>
            </w:r>
          </w:p>
        </w:tc>
        <w:tc>
          <w:tcPr>
            <w:tcW w:w="1272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участников</w:t>
            </w:r>
          </w:p>
        </w:tc>
        <w:tc>
          <w:tcPr>
            <w:tcW w:w="1400" w:type="dxa"/>
          </w:tcPr>
          <w:p w:rsidR="00B50C1C" w:rsidRPr="006E1606" w:rsidRDefault="00B50C1C" w:rsidP="007E46E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соревнований</w:t>
            </w:r>
          </w:p>
        </w:tc>
        <w:tc>
          <w:tcPr>
            <w:tcW w:w="1262" w:type="dxa"/>
          </w:tcPr>
          <w:p w:rsidR="00B50C1C" w:rsidRPr="006E1606" w:rsidRDefault="00B50C1C" w:rsidP="007E46E0">
            <w:pPr>
              <w:pStyle w:val="BodyText"/>
              <w:jc w:val="center"/>
              <w:rPr>
                <w:sz w:val="20"/>
              </w:rPr>
            </w:pPr>
            <w:r w:rsidRPr="006E1606">
              <w:rPr>
                <w:sz w:val="20"/>
              </w:rPr>
              <w:t>количество участников</w:t>
            </w:r>
          </w:p>
        </w:tc>
      </w:tr>
      <w:tr w:rsidR="00B50C1C" w:rsidRPr="006E1606" w:rsidTr="007A4D90">
        <w:trPr>
          <w:trHeight w:val="274"/>
        </w:trPr>
        <w:tc>
          <w:tcPr>
            <w:tcW w:w="2230" w:type="dxa"/>
          </w:tcPr>
          <w:p w:rsidR="00B50C1C" w:rsidRPr="006E1606" w:rsidRDefault="00B50C1C" w:rsidP="00962010">
            <w:pPr>
              <w:pStyle w:val="BodyText"/>
              <w:jc w:val="both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Поселковые</w:t>
            </w:r>
          </w:p>
        </w:tc>
        <w:tc>
          <w:tcPr>
            <w:tcW w:w="153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30</w:t>
            </w:r>
          </w:p>
        </w:tc>
        <w:tc>
          <w:tcPr>
            <w:tcW w:w="1323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1047</w:t>
            </w:r>
          </w:p>
        </w:tc>
        <w:tc>
          <w:tcPr>
            <w:tcW w:w="1471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27</w:t>
            </w:r>
          </w:p>
        </w:tc>
        <w:tc>
          <w:tcPr>
            <w:tcW w:w="127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897</w:t>
            </w:r>
          </w:p>
        </w:tc>
        <w:tc>
          <w:tcPr>
            <w:tcW w:w="1400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30</w:t>
            </w:r>
          </w:p>
        </w:tc>
        <w:tc>
          <w:tcPr>
            <w:tcW w:w="1262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1248</w:t>
            </w:r>
          </w:p>
        </w:tc>
      </w:tr>
      <w:tr w:rsidR="00B50C1C" w:rsidRPr="006E1606" w:rsidTr="007A4D90">
        <w:trPr>
          <w:trHeight w:val="549"/>
        </w:trPr>
        <w:tc>
          <w:tcPr>
            <w:tcW w:w="2230" w:type="dxa"/>
          </w:tcPr>
          <w:p w:rsidR="00B50C1C" w:rsidRPr="006E1606" w:rsidRDefault="00B50C1C" w:rsidP="00962010">
            <w:pPr>
              <w:pStyle w:val="BodyText"/>
              <w:jc w:val="both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Поселковые районного значения</w:t>
            </w:r>
          </w:p>
        </w:tc>
        <w:tc>
          <w:tcPr>
            <w:tcW w:w="153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13</w:t>
            </w:r>
          </w:p>
        </w:tc>
        <w:tc>
          <w:tcPr>
            <w:tcW w:w="1323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211</w:t>
            </w:r>
          </w:p>
        </w:tc>
        <w:tc>
          <w:tcPr>
            <w:tcW w:w="1471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12</w:t>
            </w:r>
          </w:p>
        </w:tc>
        <w:tc>
          <w:tcPr>
            <w:tcW w:w="127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107</w:t>
            </w:r>
          </w:p>
        </w:tc>
        <w:tc>
          <w:tcPr>
            <w:tcW w:w="1400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10</w:t>
            </w:r>
          </w:p>
        </w:tc>
        <w:tc>
          <w:tcPr>
            <w:tcW w:w="1262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105</w:t>
            </w:r>
          </w:p>
        </w:tc>
      </w:tr>
      <w:tr w:rsidR="00B50C1C" w:rsidRPr="006E1606" w:rsidTr="007A4D90">
        <w:trPr>
          <w:trHeight w:val="274"/>
        </w:trPr>
        <w:tc>
          <w:tcPr>
            <w:tcW w:w="2230" w:type="dxa"/>
          </w:tcPr>
          <w:p w:rsidR="00B50C1C" w:rsidRPr="006E1606" w:rsidRDefault="00B50C1C" w:rsidP="00962010">
            <w:pPr>
              <w:pStyle w:val="BodyText"/>
              <w:jc w:val="both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Районные</w:t>
            </w:r>
          </w:p>
        </w:tc>
        <w:tc>
          <w:tcPr>
            <w:tcW w:w="153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27</w:t>
            </w:r>
          </w:p>
        </w:tc>
        <w:tc>
          <w:tcPr>
            <w:tcW w:w="1323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222</w:t>
            </w:r>
          </w:p>
        </w:tc>
        <w:tc>
          <w:tcPr>
            <w:tcW w:w="1471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32</w:t>
            </w:r>
          </w:p>
        </w:tc>
        <w:tc>
          <w:tcPr>
            <w:tcW w:w="127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192</w:t>
            </w:r>
          </w:p>
        </w:tc>
        <w:tc>
          <w:tcPr>
            <w:tcW w:w="1400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17</w:t>
            </w:r>
          </w:p>
        </w:tc>
        <w:tc>
          <w:tcPr>
            <w:tcW w:w="1262" w:type="dxa"/>
          </w:tcPr>
          <w:p w:rsidR="00B50C1C" w:rsidRPr="006E1606" w:rsidRDefault="00B50C1C" w:rsidP="00D82DDD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129</w:t>
            </w:r>
          </w:p>
        </w:tc>
      </w:tr>
      <w:tr w:rsidR="00B50C1C" w:rsidRPr="006E1606" w:rsidTr="007A4D90">
        <w:trPr>
          <w:trHeight w:val="274"/>
        </w:trPr>
        <w:tc>
          <w:tcPr>
            <w:tcW w:w="2230" w:type="dxa"/>
          </w:tcPr>
          <w:p w:rsidR="00B50C1C" w:rsidRPr="006E1606" w:rsidRDefault="00B50C1C" w:rsidP="00962010">
            <w:pPr>
              <w:pStyle w:val="BodyText"/>
              <w:jc w:val="both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Окружные и выше</w:t>
            </w:r>
          </w:p>
        </w:tc>
        <w:tc>
          <w:tcPr>
            <w:tcW w:w="153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28</w:t>
            </w:r>
          </w:p>
        </w:tc>
        <w:tc>
          <w:tcPr>
            <w:tcW w:w="1323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98</w:t>
            </w:r>
          </w:p>
        </w:tc>
        <w:tc>
          <w:tcPr>
            <w:tcW w:w="1471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14</w:t>
            </w:r>
          </w:p>
        </w:tc>
        <w:tc>
          <w:tcPr>
            <w:tcW w:w="127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62</w:t>
            </w:r>
          </w:p>
        </w:tc>
        <w:tc>
          <w:tcPr>
            <w:tcW w:w="1400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27</w:t>
            </w:r>
          </w:p>
        </w:tc>
        <w:tc>
          <w:tcPr>
            <w:tcW w:w="1262" w:type="dxa"/>
          </w:tcPr>
          <w:p w:rsidR="00B50C1C" w:rsidRPr="006E1606" w:rsidRDefault="00B50C1C" w:rsidP="00962010">
            <w:pPr>
              <w:pStyle w:val="BodyText"/>
              <w:jc w:val="center"/>
              <w:rPr>
                <w:sz w:val="24"/>
                <w:szCs w:val="24"/>
              </w:rPr>
            </w:pPr>
            <w:r w:rsidRPr="006E1606">
              <w:rPr>
                <w:sz w:val="24"/>
                <w:szCs w:val="24"/>
              </w:rPr>
              <w:t>82</w:t>
            </w:r>
          </w:p>
        </w:tc>
      </w:tr>
      <w:tr w:rsidR="00B50C1C" w:rsidRPr="006E1606" w:rsidTr="007A4D90">
        <w:trPr>
          <w:trHeight w:val="290"/>
        </w:trPr>
        <w:tc>
          <w:tcPr>
            <w:tcW w:w="2230" w:type="dxa"/>
          </w:tcPr>
          <w:p w:rsidR="00B50C1C" w:rsidRPr="006E1606" w:rsidRDefault="00B50C1C" w:rsidP="00962010">
            <w:pPr>
              <w:pStyle w:val="BodyText"/>
              <w:jc w:val="both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53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98</w:t>
            </w:r>
          </w:p>
        </w:tc>
        <w:tc>
          <w:tcPr>
            <w:tcW w:w="1323" w:type="dxa"/>
          </w:tcPr>
          <w:p w:rsidR="00B50C1C" w:rsidRPr="006E1606" w:rsidRDefault="00B50C1C" w:rsidP="00DB77AB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1578</w:t>
            </w:r>
          </w:p>
        </w:tc>
        <w:tc>
          <w:tcPr>
            <w:tcW w:w="1471" w:type="dxa"/>
          </w:tcPr>
          <w:p w:rsidR="00B50C1C" w:rsidRPr="006E1606" w:rsidRDefault="00B50C1C" w:rsidP="00DB77AB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1272" w:type="dxa"/>
          </w:tcPr>
          <w:p w:rsidR="00B50C1C" w:rsidRPr="006E1606" w:rsidRDefault="00B50C1C" w:rsidP="00DB77AB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1258</w:t>
            </w:r>
          </w:p>
        </w:tc>
        <w:tc>
          <w:tcPr>
            <w:tcW w:w="1400" w:type="dxa"/>
          </w:tcPr>
          <w:p w:rsidR="00B50C1C" w:rsidRPr="006E1606" w:rsidRDefault="00B50C1C" w:rsidP="00962010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1262" w:type="dxa"/>
          </w:tcPr>
          <w:p w:rsidR="00B50C1C" w:rsidRPr="006E1606" w:rsidRDefault="00B50C1C" w:rsidP="00D82DDD">
            <w:pPr>
              <w:pStyle w:val="BodyText"/>
              <w:jc w:val="center"/>
              <w:rPr>
                <w:b/>
                <w:sz w:val="24"/>
                <w:szCs w:val="24"/>
              </w:rPr>
            </w:pPr>
            <w:r w:rsidRPr="006E1606">
              <w:rPr>
                <w:b/>
                <w:sz w:val="24"/>
                <w:szCs w:val="24"/>
              </w:rPr>
              <w:t>1564</w:t>
            </w:r>
          </w:p>
        </w:tc>
      </w:tr>
    </w:tbl>
    <w:p w:rsidR="00B50C1C" w:rsidRPr="006E1606" w:rsidRDefault="00B50C1C" w:rsidP="007A4D90">
      <w:pPr>
        <w:pStyle w:val="BodyText"/>
        <w:ind w:firstLine="709"/>
        <w:jc w:val="both"/>
        <w:rPr>
          <w:sz w:val="24"/>
          <w:szCs w:val="24"/>
        </w:rPr>
      </w:pPr>
    </w:p>
    <w:p w:rsidR="00B50C1C" w:rsidRPr="006E1606" w:rsidRDefault="00B50C1C" w:rsidP="007A4D90">
      <w:pPr>
        <w:pStyle w:val="BodyText"/>
        <w:ind w:firstLine="709"/>
        <w:jc w:val="both"/>
        <w:rPr>
          <w:sz w:val="24"/>
          <w:szCs w:val="24"/>
        </w:rPr>
      </w:pPr>
      <w:r w:rsidRPr="006E1606">
        <w:rPr>
          <w:sz w:val="24"/>
          <w:szCs w:val="24"/>
        </w:rPr>
        <w:t xml:space="preserve">Работа спортивно-оздоровительного комплекса проводилась согласно утверждённому перспективному плану проведения спортивно-массовых мероприятий МБУ КСК «Импульс» г.п.Пионерский на 2019 г. </w:t>
      </w:r>
    </w:p>
    <w:p w:rsidR="00B50C1C" w:rsidRPr="006E1606" w:rsidRDefault="00B50C1C" w:rsidP="007A4D90">
      <w:pPr>
        <w:pStyle w:val="BodyText"/>
        <w:ind w:firstLine="709"/>
        <w:jc w:val="both"/>
        <w:rPr>
          <w:sz w:val="24"/>
          <w:szCs w:val="24"/>
        </w:rPr>
      </w:pPr>
      <w:r w:rsidRPr="006E1606">
        <w:rPr>
          <w:sz w:val="24"/>
          <w:szCs w:val="24"/>
        </w:rPr>
        <w:t xml:space="preserve">Спорткомплекс г.п. Пионерский продолжает проводить поселковые Спартакиады среди мужских и женских команд  предприятий, организаций, учреждений и учебных заведений. С 1997 года по 2019 год проведено 22 Спартакиады.  В спортивном сезоне 2019 года в поселковых Спартакиадах приняли участие 11 мужских и 11 женских   команд (463 чел., п.п.443 чел). В зачет Спартакиады у мужских и женских команд входят 9 видов спорта.  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     Спортсмены проживающие в г.п.Пионерский входят в состав команды Советского района по видам спорта:  бильярдный спорт, бокс, волейбол, настольный теннис, гиревой спорт, лыжные гонки, мини-футбол,  шахматы.</w:t>
      </w:r>
    </w:p>
    <w:p w:rsidR="00B50C1C" w:rsidRPr="006E1606" w:rsidRDefault="00B50C1C" w:rsidP="007A4D90">
      <w:pPr>
        <w:pStyle w:val="20"/>
        <w:ind w:left="0"/>
        <w:jc w:val="both"/>
        <w:rPr>
          <w:sz w:val="24"/>
          <w:szCs w:val="24"/>
        </w:rPr>
      </w:pPr>
      <w:r w:rsidRPr="006E1606">
        <w:rPr>
          <w:sz w:val="24"/>
          <w:szCs w:val="24"/>
        </w:rPr>
        <w:t xml:space="preserve">        На базе спортивного комплекса «Энергия»  проведено  35 спортивно-массовых мероприятий (турниры, лично-командные первенства, кубки) с участием </w:t>
      </w:r>
      <w:r w:rsidRPr="006E1606">
        <w:rPr>
          <w:b/>
          <w:sz w:val="24"/>
          <w:szCs w:val="24"/>
        </w:rPr>
        <w:t xml:space="preserve"> </w:t>
      </w:r>
      <w:r w:rsidRPr="006E1606">
        <w:rPr>
          <w:sz w:val="24"/>
          <w:szCs w:val="24"/>
        </w:rPr>
        <w:t>молодёжи</w:t>
      </w:r>
      <w:r w:rsidRPr="006E1606">
        <w:rPr>
          <w:b/>
          <w:sz w:val="24"/>
          <w:szCs w:val="24"/>
        </w:rPr>
        <w:t xml:space="preserve"> </w:t>
      </w:r>
      <w:r w:rsidRPr="006E1606">
        <w:rPr>
          <w:sz w:val="24"/>
          <w:szCs w:val="24"/>
        </w:rPr>
        <w:t xml:space="preserve"> по различным видам спорта: шашкам, шахматам,  бильярду, мини-футболу,</w:t>
      </w:r>
      <w:r w:rsidRPr="006E1606">
        <w:rPr>
          <w:b/>
          <w:sz w:val="24"/>
          <w:szCs w:val="24"/>
        </w:rPr>
        <w:t xml:space="preserve"> </w:t>
      </w:r>
      <w:r w:rsidRPr="006E1606">
        <w:rPr>
          <w:sz w:val="24"/>
          <w:szCs w:val="24"/>
        </w:rPr>
        <w:t>настольному теннису, волейболу, баскетбольным броскам, дартсу, бадминтону,   лёгкой атлетике, стрелковому спорту. Из них:</w:t>
      </w:r>
    </w:p>
    <w:p w:rsidR="00B50C1C" w:rsidRPr="006E1606" w:rsidRDefault="00B50C1C" w:rsidP="007A4D90">
      <w:pPr>
        <w:pStyle w:val="20"/>
        <w:ind w:left="0"/>
        <w:rPr>
          <w:sz w:val="24"/>
          <w:szCs w:val="24"/>
          <w:highlight w:val="yellow"/>
        </w:rPr>
      </w:pPr>
      <w:r w:rsidRPr="006E1606">
        <w:rPr>
          <w:sz w:val="24"/>
          <w:szCs w:val="24"/>
        </w:rPr>
        <w:t>- 30 с участием студенческой   и учащейся молодёжи,</w:t>
      </w:r>
    </w:p>
    <w:p w:rsidR="00B50C1C" w:rsidRPr="006E1606" w:rsidRDefault="00B50C1C" w:rsidP="007A4D90">
      <w:pPr>
        <w:pStyle w:val="5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>-  5 с участием призывной и допризывной молодёжи</w:t>
      </w:r>
    </w:p>
    <w:p w:rsidR="00B50C1C" w:rsidRPr="006E1606" w:rsidRDefault="00B50C1C" w:rsidP="007A4D90">
      <w:pPr>
        <w:pStyle w:val="5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  а также 87 человек из числа жителей поселения приняли участие в   37-ой Всероссийской массовой лыжной гонке «Лыжня России».</w:t>
      </w:r>
    </w:p>
    <w:p w:rsidR="00B50C1C" w:rsidRPr="006E1606" w:rsidRDefault="00B50C1C" w:rsidP="007A4D90">
      <w:pPr>
        <w:pStyle w:val="5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      Значительно увеличилось количество соревнований Окружного значения и выше, в которых выступили спортсмены г.п.Пионерский. С 14 –ти в 2018 году до  27 в 2019: (</w:t>
      </w:r>
      <w:r w:rsidRPr="006E1606">
        <w:rPr>
          <w:rFonts w:ascii="Times New Roman" w:hAnsi="Times New Roman"/>
          <w:b/>
          <w:sz w:val="24"/>
          <w:szCs w:val="24"/>
        </w:rPr>
        <w:t>шахматы</w:t>
      </w:r>
      <w:r w:rsidRPr="006E1606">
        <w:rPr>
          <w:rFonts w:ascii="Times New Roman" w:hAnsi="Times New Roman"/>
          <w:sz w:val="24"/>
          <w:szCs w:val="24"/>
        </w:rPr>
        <w:t xml:space="preserve">-тренер Сычёв К.В., </w:t>
      </w:r>
      <w:r w:rsidRPr="006E1606">
        <w:rPr>
          <w:rFonts w:ascii="Times New Roman" w:hAnsi="Times New Roman"/>
          <w:b/>
          <w:sz w:val="24"/>
          <w:szCs w:val="24"/>
        </w:rPr>
        <w:t>бильярдный спорт</w:t>
      </w:r>
      <w:r w:rsidRPr="006E1606">
        <w:rPr>
          <w:rFonts w:ascii="Times New Roman" w:hAnsi="Times New Roman"/>
          <w:sz w:val="24"/>
          <w:szCs w:val="24"/>
        </w:rPr>
        <w:t xml:space="preserve">- тренер Невзоров О.А., волейбол, </w:t>
      </w:r>
      <w:r w:rsidRPr="006E1606">
        <w:rPr>
          <w:rFonts w:ascii="Times New Roman" w:hAnsi="Times New Roman"/>
          <w:b/>
          <w:sz w:val="24"/>
          <w:szCs w:val="24"/>
        </w:rPr>
        <w:t>настольный теннис</w:t>
      </w:r>
      <w:r w:rsidRPr="006E1606">
        <w:rPr>
          <w:rFonts w:ascii="Times New Roman" w:hAnsi="Times New Roman"/>
          <w:sz w:val="24"/>
          <w:szCs w:val="24"/>
        </w:rPr>
        <w:t xml:space="preserve">- тренер Мисько Л.Н., </w:t>
      </w:r>
      <w:r w:rsidRPr="006E1606">
        <w:rPr>
          <w:rFonts w:ascii="Times New Roman" w:hAnsi="Times New Roman"/>
          <w:b/>
          <w:sz w:val="24"/>
          <w:szCs w:val="24"/>
        </w:rPr>
        <w:t>гиревой спорт</w:t>
      </w:r>
      <w:r w:rsidRPr="006E1606">
        <w:rPr>
          <w:rFonts w:ascii="Times New Roman" w:hAnsi="Times New Roman"/>
          <w:sz w:val="24"/>
          <w:szCs w:val="24"/>
        </w:rPr>
        <w:t xml:space="preserve"> – тренер Ащаулов С.А.), в них приняло участие 82 участника и получено 28 дипломов: 10 дипломов за 1-е место, 7 дипломов за 2-е место и 11 дипломов за 3-е место (п.п. 29).</w:t>
      </w:r>
    </w:p>
    <w:p w:rsidR="00B50C1C" w:rsidRPr="006E1606" w:rsidRDefault="00B50C1C" w:rsidP="007A4D90">
      <w:pPr>
        <w:pStyle w:val="5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Лучшие спортсмены и команды по видам спорта, а также учреждения были награждены на ежегодном мероприятии «Спортивна элита». </w:t>
      </w:r>
    </w:p>
    <w:p w:rsidR="00B50C1C" w:rsidRPr="006E1606" w:rsidRDefault="00B50C1C" w:rsidP="007A4D90">
      <w:pPr>
        <w:pStyle w:val="5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       По результатам анализа поставленные цели и задачи выполняются. Идёт работа над выявлением интересов и потребностей населения в  качественной организац</w:t>
      </w:r>
      <w:r>
        <w:rPr>
          <w:rFonts w:ascii="Times New Roman" w:hAnsi="Times New Roman"/>
          <w:sz w:val="24"/>
          <w:szCs w:val="24"/>
        </w:rPr>
        <w:t>ии спортивной и культурно – досу</w:t>
      </w:r>
      <w:r w:rsidRPr="006E1606">
        <w:rPr>
          <w:rFonts w:ascii="Times New Roman" w:hAnsi="Times New Roman"/>
          <w:sz w:val="24"/>
          <w:szCs w:val="24"/>
        </w:rPr>
        <w:t>говой деятельности.</w:t>
      </w:r>
    </w:p>
    <w:p w:rsidR="00B50C1C" w:rsidRPr="006E1606" w:rsidRDefault="00B50C1C" w:rsidP="007A4D90">
      <w:pPr>
        <w:pStyle w:val="BodyText3"/>
        <w:jc w:val="both"/>
        <w:rPr>
          <w:color w:val="auto"/>
          <w:sz w:val="24"/>
          <w:szCs w:val="24"/>
        </w:rPr>
      </w:pPr>
      <w:r w:rsidRPr="006E1606">
        <w:rPr>
          <w:color w:val="auto"/>
          <w:sz w:val="24"/>
          <w:szCs w:val="24"/>
        </w:rPr>
        <w:t xml:space="preserve">   В спортивном зале выделено время для тренировок МАУ СШОР г.Советский (бокс, баскетбол- девушки и лыжные гонки), общефизической подготовки  Пионерскому отделению полиции и «Центроспас-Югория». Ежедневно проводят занятия по физической культуре и внеклассным мероприятиям учителя Пионерской средней школы. Предоставляется спортивный зал для проведения спортивно-массовых мероприятий учреждениям поселения.    </w:t>
      </w:r>
    </w:p>
    <w:p w:rsidR="00B50C1C" w:rsidRPr="006E1606" w:rsidRDefault="00B50C1C" w:rsidP="007A4D90">
      <w:pPr>
        <w:pStyle w:val="BodyText3"/>
        <w:jc w:val="both"/>
        <w:rPr>
          <w:color w:val="auto"/>
          <w:sz w:val="24"/>
          <w:szCs w:val="24"/>
        </w:rPr>
      </w:pPr>
      <w:r w:rsidRPr="006E1606">
        <w:rPr>
          <w:color w:val="auto"/>
          <w:sz w:val="24"/>
          <w:szCs w:val="24"/>
        </w:rPr>
        <w:t xml:space="preserve"> При спорткомплексе «Энергия» работает прокат бильярда, роликов и лыжного инвентаря. Спорткомплекс «Энергия» в летний период поддерживает работу стадиона.   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>С целью информированности населения и пропаганды физической культуры и спорта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E1606">
        <w:rPr>
          <w:rFonts w:ascii="Times New Roman" w:hAnsi="Times New Roman"/>
          <w:sz w:val="24"/>
          <w:szCs w:val="24"/>
        </w:rPr>
        <w:t xml:space="preserve">на территории спортивного комплекса «Энергия» установлены рекламные щиты, на которых крепятся афиши  с информацией о соревнованиях; оформлены стенды «Фотографии лучших спортсменов»,  «Поселковая Спартакиада». 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Вся информация о проведённых масштабных спортивно-массовых мероприятий поселкового 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>и районного значения публикуется на сайтах МБУ КСК «Импульс»,  Администрации г.п.Пионерский и в социальных сетях.</w:t>
      </w:r>
    </w:p>
    <w:p w:rsidR="00B50C1C" w:rsidRPr="006E1606" w:rsidRDefault="00B50C1C" w:rsidP="007A4D90">
      <w:pPr>
        <w:pStyle w:val="5"/>
        <w:jc w:val="both"/>
        <w:rPr>
          <w:rFonts w:ascii="Times New Roman" w:hAnsi="Times New Roman"/>
          <w:sz w:val="24"/>
          <w:szCs w:val="24"/>
        </w:rPr>
      </w:pPr>
      <w:r w:rsidRPr="006E1606">
        <w:rPr>
          <w:rFonts w:ascii="Times New Roman" w:hAnsi="Times New Roman"/>
          <w:sz w:val="24"/>
          <w:szCs w:val="24"/>
        </w:rPr>
        <w:t xml:space="preserve">С целью улучшения материально-технической базы установлены светильники над бильярдным столом, проведён ремонт лыж за счёт внебюджетных средств.   </w:t>
      </w:r>
    </w:p>
    <w:p w:rsidR="00B50C1C" w:rsidRDefault="00B50C1C" w:rsidP="00480DC3">
      <w:pPr>
        <w:pStyle w:val="5"/>
        <w:rPr>
          <w:shd w:val="clear" w:color="auto" w:fill="FFFFFF"/>
        </w:rPr>
      </w:pPr>
      <w:r>
        <w:t xml:space="preserve"> </w:t>
      </w:r>
    </w:p>
    <w:sectPr w:rsidR="00B50C1C" w:rsidSect="005D0424">
      <w:footerReference w:type="even" r:id="rId7"/>
      <w:footerReference w:type="default" r:id="rId8"/>
      <w:pgSz w:w="11906" w:h="16838"/>
      <w:pgMar w:top="720" w:right="720" w:bottom="539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C1C" w:rsidRDefault="00B50C1C">
      <w:r>
        <w:separator/>
      </w:r>
    </w:p>
  </w:endnote>
  <w:endnote w:type="continuationSeparator" w:id="0">
    <w:p w:rsidR="00B50C1C" w:rsidRDefault="00B50C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C1C" w:rsidRDefault="00B50C1C" w:rsidP="00D549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50C1C" w:rsidRDefault="00B50C1C" w:rsidP="0047683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C1C" w:rsidRDefault="00B50C1C" w:rsidP="00D549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50C1C" w:rsidRDefault="00B50C1C" w:rsidP="0047683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C1C" w:rsidRDefault="00B50C1C">
      <w:r>
        <w:separator/>
      </w:r>
    </w:p>
  </w:footnote>
  <w:footnote w:type="continuationSeparator" w:id="0">
    <w:p w:rsidR="00B50C1C" w:rsidRDefault="00B50C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2106212"/>
    <w:lvl w:ilvl="0">
      <w:numFmt w:val="bullet"/>
      <w:lvlText w:val="*"/>
      <w:lvlJc w:val="left"/>
    </w:lvl>
  </w:abstractNum>
  <w:abstractNum w:abstractNumId="1">
    <w:nsid w:val="0197361B"/>
    <w:multiLevelType w:val="hybridMultilevel"/>
    <w:tmpl w:val="F6A003D6"/>
    <w:lvl w:ilvl="0" w:tplc="E6D406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40D14BF"/>
    <w:multiLevelType w:val="singleLevel"/>
    <w:tmpl w:val="39E6BF2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083E5163"/>
    <w:multiLevelType w:val="multilevel"/>
    <w:tmpl w:val="7616C0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1F8433F6"/>
    <w:multiLevelType w:val="hybridMultilevel"/>
    <w:tmpl w:val="5994D9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FAE12C9"/>
    <w:multiLevelType w:val="multilevel"/>
    <w:tmpl w:val="A6B01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1630F74"/>
    <w:multiLevelType w:val="hybridMultilevel"/>
    <w:tmpl w:val="9892A6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847B0B"/>
    <w:multiLevelType w:val="hybridMultilevel"/>
    <w:tmpl w:val="D946CCDA"/>
    <w:lvl w:ilvl="0" w:tplc="7E3054A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C8B05DB"/>
    <w:multiLevelType w:val="hybridMultilevel"/>
    <w:tmpl w:val="092AFD90"/>
    <w:lvl w:ilvl="0" w:tplc="7C9C0EB2">
      <w:start w:val="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1E015D8"/>
    <w:multiLevelType w:val="hybridMultilevel"/>
    <w:tmpl w:val="8BD4DD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4F1216"/>
    <w:multiLevelType w:val="hybridMultilevel"/>
    <w:tmpl w:val="10FA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F7E14DC"/>
    <w:multiLevelType w:val="hybridMultilevel"/>
    <w:tmpl w:val="F294C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EF6881"/>
    <w:multiLevelType w:val="hybridMultilevel"/>
    <w:tmpl w:val="4492E8E8"/>
    <w:lvl w:ilvl="0" w:tplc="FA3420B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402E6A5F"/>
    <w:multiLevelType w:val="hybridMultilevel"/>
    <w:tmpl w:val="55F4CE8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092649E"/>
    <w:multiLevelType w:val="singleLevel"/>
    <w:tmpl w:val="B69404F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5">
    <w:nsid w:val="43014385"/>
    <w:multiLevelType w:val="multilevel"/>
    <w:tmpl w:val="70805B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4C28601B"/>
    <w:multiLevelType w:val="hybridMultilevel"/>
    <w:tmpl w:val="9A8A4B82"/>
    <w:lvl w:ilvl="0" w:tplc="FF3430D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0353B33"/>
    <w:multiLevelType w:val="hybridMultilevel"/>
    <w:tmpl w:val="FE0E0878"/>
    <w:lvl w:ilvl="0" w:tplc="90A2FA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6356638"/>
    <w:multiLevelType w:val="multilevel"/>
    <w:tmpl w:val="551EBAD6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>
    <w:nsid w:val="573A0511"/>
    <w:multiLevelType w:val="hybridMultilevel"/>
    <w:tmpl w:val="A8380EF0"/>
    <w:lvl w:ilvl="0" w:tplc="D3DC37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76E4CD2"/>
    <w:multiLevelType w:val="multilevel"/>
    <w:tmpl w:val="B762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070212"/>
    <w:multiLevelType w:val="hybridMultilevel"/>
    <w:tmpl w:val="A3CE944E"/>
    <w:lvl w:ilvl="0" w:tplc="1C149DBA">
      <w:start w:val="1"/>
      <w:numFmt w:val="decimal"/>
      <w:lvlText w:val="%1."/>
      <w:lvlJc w:val="left"/>
      <w:pPr>
        <w:ind w:left="82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  <w:rPr>
        <w:rFonts w:cs="Times New Roman"/>
      </w:rPr>
    </w:lvl>
  </w:abstractNum>
  <w:abstractNum w:abstractNumId="22">
    <w:nsid w:val="689E4CF8"/>
    <w:multiLevelType w:val="hybridMultilevel"/>
    <w:tmpl w:val="31169BCA"/>
    <w:lvl w:ilvl="0" w:tplc="E878F4A0">
      <w:start w:val="201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BF735E7"/>
    <w:multiLevelType w:val="hybridMultilevel"/>
    <w:tmpl w:val="DA52F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DBB5C31"/>
    <w:multiLevelType w:val="hybridMultilevel"/>
    <w:tmpl w:val="1FE61CD2"/>
    <w:lvl w:ilvl="0" w:tplc="9B62737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E365AA4"/>
    <w:multiLevelType w:val="hybridMultilevel"/>
    <w:tmpl w:val="3648FA18"/>
    <w:lvl w:ilvl="0" w:tplc="2FBE0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2AC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C99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EF8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CCC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C5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7C2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C1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D65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36C34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num w:numId="1">
    <w:abstractNumId w:val="1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20"/>
  </w:num>
  <w:num w:numId="7">
    <w:abstractNumId w:val="10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18"/>
  </w:num>
  <w:num w:numId="15">
    <w:abstractNumId w:val="26"/>
    <w:lvlOverride w:ilvl="0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19">
    <w:abstractNumId w:val="13"/>
  </w:num>
  <w:num w:numId="20">
    <w:abstractNumId w:val="0"/>
    <w:lvlOverride w:ilvl="0">
      <w:lvl w:ilvl="0">
        <w:numFmt w:val="bullet"/>
        <w:lvlText w:val="-"/>
        <w:legacy w:legacy="1" w:legacySpace="0" w:legacyIndent="254"/>
        <w:lvlJc w:val="left"/>
        <w:rPr>
          <w:rFonts w:ascii="Times New Roman" w:hAnsi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255"/>
        <w:lvlJc w:val="left"/>
        <w:rPr>
          <w:rFonts w:ascii="Times New Roman" w:hAnsi="Times New Roman" w:hint="default"/>
        </w:rPr>
      </w:lvl>
    </w:lvlOverride>
  </w:num>
  <w:num w:numId="22">
    <w:abstractNumId w:val="21"/>
  </w:num>
  <w:num w:numId="23">
    <w:abstractNumId w:val="16"/>
  </w:num>
  <w:num w:numId="24">
    <w:abstractNumId w:val="8"/>
  </w:num>
  <w:num w:numId="25">
    <w:abstractNumId w:val="6"/>
  </w:num>
  <w:num w:numId="26">
    <w:abstractNumId w:val="1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22"/>
  </w:num>
  <w:num w:numId="30">
    <w:abstractNumId w:val="24"/>
  </w:num>
  <w:num w:numId="31">
    <w:abstractNumId w:val="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B7A"/>
    <w:rsid w:val="000018A7"/>
    <w:rsid w:val="0000191E"/>
    <w:rsid w:val="000022B5"/>
    <w:rsid w:val="00002460"/>
    <w:rsid w:val="00002542"/>
    <w:rsid w:val="000035B5"/>
    <w:rsid w:val="000107BC"/>
    <w:rsid w:val="000115CC"/>
    <w:rsid w:val="0001196C"/>
    <w:rsid w:val="000121F8"/>
    <w:rsid w:val="0001277E"/>
    <w:rsid w:val="000130A6"/>
    <w:rsid w:val="00015557"/>
    <w:rsid w:val="00015E09"/>
    <w:rsid w:val="0001681C"/>
    <w:rsid w:val="000172B0"/>
    <w:rsid w:val="000211ED"/>
    <w:rsid w:val="00021D3C"/>
    <w:rsid w:val="00024906"/>
    <w:rsid w:val="00025976"/>
    <w:rsid w:val="00025F63"/>
    <w:rsid w:val="00027737"/>
    <w:rsid w:val="00027CF5"/>
    <w:rsid w:val="0003017E"/>
    <w:rsid w:val="00031682"/>
    <w:rsid w:val="00031854"/>
    <w:rsid w:val="000318DE"/>
    <w:rsid w:val="00032152"/>
    <w:rsid w:val="00033050"/>
    <w:rsid w:val="00036651"/>
    <w:rsid w:val="0003671F"/>
    <w:rsid w:val="000420DD"/>
    <w:rsid w:val="000425E5"/>
    <w:rsid w:val="000454CA"/>
    <w:rsid w:val="00046FA4"/>
    <w:rsid w:val="000476E1"/>
    <w:rsid w:val="00050B47"/>
    <w:rsid w:val="00052DCC"/>
    <w:rsid w:val="00053607"/>
    <w:rsid w:val="00054A15"/>
    <w:rsid w:val="00054AE6"/>
    <w:rsid w:val="00055A88"/>
    <w:rsid w:val="00057A07"/>
    <w:rsid w:val="00057E9B"/>
    <w:rsid w:val="00060A7F"/>
    <w:rsid w:val="000621BC"/>
    <w:rsid w:val="00062410"/>
    <w:rsid w:val="00063399"/>
    <w:rsid w:val="00067707"/>
    <w:rsid w:val="00072862"/>
    <w:rsid w:val="00072C48"/>
    <w:rsid w:val="0007346F"/>
    <w:rsid w:val="0007382B"/>
    <w:rsid w:val="00074328"/>
    <w:rsid w:val="0007469B"/>
    <w:rsid w:val="00075905"/>
    <w:rsid w:val="00077EAC"/>
    <w:rsid w:val="000844E6"/>
    <w:rsid w:val="00084651"/>
    <w:rsid w:val="0008465B"/>
    <w:rsid w:val="00084A87"/>
    <w:rsid w:val="00085404"/>
    <w:rsid w:val="00086153"/>
    <w:rsid w:val="00086C1C"/>
    <w:rsid w:val="00090074"/>
    <w:rsid w:val="00093A08"/>
    <w:rsid w:val="00093A87"/>
    <w:rsid w:val="00093E49"/>
    <w:rsid w:val="00095196"/>
    <w:rsid w:val="000968CD"/>
    <w:rsid w:val="00097548"/>
    <w:rsid w:val="00097CFE"/>
    <w:rsid w:val="000A055F"/>
    <w:rsid w:val="000A1603"/>
    <w:rsid w:val="000A43F1"/>
    <w:rsid w:val="000A6D97"/>
    <w:rsid w:val="000A7A88"/>
    <w:rsid w:val="000B06BD"/>
    <w:rsid w:val="000B0CD0"/>
    <w:rsid w:val="000B4280"/>
    <w:rsid w:val="000B4D5E"/>
    <w:rsid w:val="000B5CE4"/>
    <w:rsid w:val="000B648D"/>
    <w:rsid w:val="000B6C20"/>
    <w:rsid w:val="000C0C8A"/>
    <w:rsid w:val="000C0CE3"/>
    <w:rsid w:val="000C2BC2"/>
    <w:rsid w:val="000C5BDC"/>
    <w:rsid w:val="000C6F8B"/>
    <w:rsid w:val="000C7AE0"/>
    <w:rsid w:val="000C7E9C"/>
    <w:rsid w:val="000D002E"/>
    <w:rsid w:val="000D26CE"/>
    <w:rsid w:val="000D2AC3"/>
    <w:rsid w:val="000D349A"/>
    <w:rsid w:val="000D4A9D"/>
    <w:rsid w:val="000D5170"/>
    <w:rsid w:val="000D63F7"/>
    <w:rsid w:val="000E042E"/>
    <w:rsid w:val="000E12E7"/>
    <w:rsid w:val="000E2F79"/>
    <w:rsid w:val="000E51BB"/>
    <w:rsid w:val="000E756A"/>
    <w:rsid w:val="000E7721"/>
    <w:rsid w:val="000E7F5B"/>
    <w:rsid w:val="000F013E"/>
    <w:rsid w:val="000F14B1"/>
    <w:rsid w:val="000F189D"/>
    <w:rsid w:val="000F508F"/>
    <w:rsid w:val="000F514A"/>
    <w:rsid w:val="000F5F52"/>
    <w:rsid w:val="000F6610"/>
    <w:rsid w:val="000F6FA4"/>
    <w:rsid w:val="000F784E"/>
    <w:rsid w:val="000F7F13"/>
    <w:rsid w:val="001012FA"/>
    <w:rsid w:val="001035B8"/>
    <w:rsid w:val="00104B1E"/>
    <w:rsid w:val="0010588D"/>
    <w:rsid w:val="00106637"/>
    <w:rsid w:val="00110957"/>
    <w:rsid w:val="00110E68"/>
    <w:rsid w:val="00113057"/>
    <w:rsid w:val="00113CAE"/>
    <w:rsid w:val="0011440D"/>
    <w:rsid w:val="0011445C"/>
    <w:rsid w:val="00114FAB"/>
    <w:rsid w:val="00115012"/>
    <w:rsid w:val="001228CE"/>
    <w:rsid w:val="001235D5"/>
    <w:rsid w:val="00123899"/>
    <w:rsid w:val="0012616E"/>
    <w:rsid w:val="001268B2"/>
    <w:rsid w:val="00130C1E"/>
    <w:rsid w:val="00131517"/>
    <w:rsid w:val="0013186B"/>
    <w:rsid w:val="00132826"/>
    <w:rsid w:val="001339B2"/>
    <w:rsid w:val="0013409D"/>
    <w:rsid w:val="001346A4"/>
    <w:rsid w:val="00135A5E"/>
    <w:rsid w:val="001373FC"/>
    <w:rsid w:val="001376DF"/>
    <w:rsid w:val="00137A1A"/>
    <w:rsid w:val="00140BF3"/>
    <w:rsid w:val="001448FE"/>
    <w:rsid w:val="00144FE0"/>
    <w:rsid w:val="00146D70"/>
    <w:rsid w:val="001477FA"/>
    <w:rsid w:val="00150334"/>
    <w:rsid w:val="00152009"/>
    <w:rsid w:val="0015288A"/>
    <w:rsid w:val="00152AF6"/>
    <w:rsid w:val="00153552"/>
    <w:rsid w:val="00154AAD"/>
    <w:rsid w:val="00154F09"/>
    <w:rsid w:val="0016067F"/>
    <w:rsid w:val="00162BBC"/>
    <w:rsid w:val="00165324"/>
    <w:rsid w:val="00165940"/>
    <w:rsid w:val="0016601C"/>
    <w:rsid w:val="00170C25"/>
    <w:rsid w:val="00172141"/>
    <w:rsid w:val="00174A35"/>
    <w:rsid w:val="00174C2B"/>
    <w:rsid w:val="001750CD"/>
    <w:rsid w:val="001750DE"/>
    <w:rsid w:val="001801A1"/>
    <w:rsid w:val="0018088B"/>
    <w:rsid w:val="00181985"/>
    <w:rsid w:val="00182A75"/>
    <w:rsid w:val="00182E12"/>
    <w:rsid w:val="00183836"/>
    <w:rsid w:val="00184AEC"/>
    <w:rsid w:val="00184D66"/>
    <w:rsid w:val="00184EEF"/>
    <w:rsid w:val="0018555E"/>
    <w:rsid w:val="00185F13"/>
    <w:rsid w:val="00186A65"/>
    <w:rsid w:val="001873A2"/>
    <w:rsid w:val="0019095B"/>
    <w:rsid w:val="001935B6"/>
    <w:rsid w:val="00193D44"/>
    <w:rsid w:val="00194C78"/>
    <w:rsid w:val="00195349"/>
    <w:rsid w:val="001954CE"/>
    <w:rsid w:val="00195C7D"/>
    <w:rsid w:val="00196136"/>
    <w:rsid w:val="001969EA"/>
    <w:rsid w:val="001A10D2"/>
    <w:rsid w:val="001A1133"/>
    <w:rsid w:val="001A1E12"/>
    <w:rsid w:val="001A2E53"/>
    <w:rsid w:val="001A47BA"/>
    <w:rsid w:val="001A4C48"/>
    <w:rsid w:val="001A503B"/>
    <w:rsid w:val="001A5A34"/>
    <w:rsid w:val="001A6890"/>
    <w:rsid w:val="001A6DAF"/>
    <w:rsid w:val="001B1E56"/>
    <w:rsid w:val="001B1EFD"/>
    <w:rsid w:val="001B28F5"/>
    <w:rsid w:val="001B4BA3"/>
    <w:rsid w:val="001B4CA9"/>
    <w:rsid w:val="001B6FA3"/>
    <w:rsid w:val="001B756B"/>
    <w:rsid w:val="001B7751"/>
    <w:rsid w:val="001B7AE9"/>
    <w:rsid w:val="001C1298"/>
    <w:rsid w:val="001C3750"/>
    <w:rsid w:val="001C3A94"/>
    <w:rsid w:val="001C3B8E"/>
    <w:rsid w:val="001C4664"/>
    <w:rsid w:val="001C49C9"/>
    <w:rsid w:val="001C5BD4"/>
    <w:rsid w:val="001C6115"/>
    <w:rsid w:val="001C7A64"/>
    <w:rsid w:val="001D0E63"/>
    <w:rsid w:val="001D12D0"/>
    <w:rsid w:val="001D3319"/>
    <w:rsid w:val="001D353A"/>
    <w:rsid w:val="001D3DDC"/>
    <w:rsid w:val="001D4113"/>
    <w:rsid w:val="001D41DA"/>
    <w:rsid w:val="001D5750"/>
    <w:rsid w:val="001D5B90"/>
    <w:rsid w:val="001D691D"/>
    <w:rsid w:val="001D76D7"/>
    <w:rsid w:val="001D7725"/>
    <w:rsid w:val="001D7AAA"/>
    <w:rsid w:val="001D7F33"/>
    <w:rsid w:val="001E08AD"/>
    <w:rsid w:val="001E1C5F"/>
    <w:rsid w:val="001E1E0D"/>
    <w:rsid w:val="001E2285"/>
    <w:rsid w:val="001E38BD"/>
    <w:rsid w:val="001E50C2"/>
    <w:rsid w:val="001E5B34"/>
    <w:rsid w:val="001E62C1"/>
    <w:rsid w:val="001E64E9"/>
    <w:rsid w:val="001E6C82"/>
    <w:rsid w:val="001E7575"/>
    <w:rsid w:val="001E7AC9"/>
    <w:rsid w:val="001E7D53"/>
    <w:rsid w:val="001F22AA"/>
    <w:rsid w:val="001F3AA2"/>
    <w:rsid w:val="001F3AB1"/>
    <w:rsid w:val="001F6033"/>
    <w:rsid w:val="001F700C"/>
    <w:rsid w:val="001F7B25"/>
    <w:rsid w:val="002004DB"/>
    <w:rsid w:val="0020072B"/>
    <w:rsid w:val="00201282"/>
    <w:rsid w:val="00202704"/>
    <w:rsid w:val="00211A47"/>
    <w:rsid w:val="0021224B"/>
    <w:rsid w:val="0021340D"/>
    <w:rsid w:val="0021402C"/>
    <w:rsid w:val="00214C9C"/>
    <w:rsid w:val="00215B3F"/>
    <w:rsid w:val="0021741A"/>
    <w:rsid w:val="00217DA7"/>
    <w:rsid w:val="002209F8"/>
    <w:rsid w:val="002220D9"/>
    <w:rsid w:val="002228C6"/>
    <w:rsid w:val="002240E2"/>
    <w:rsid w:val="00224406"/>
    <w:rsid w:val="00230BEC"/>
    <w:rsid w:val="0023164E"/>
    <w:rsid w:val="00232721"/>
    <w:rsid w:val="00232A2F"/>
    <w:rsid w:val="002331C6"/>
    <w:rsid w:val="00235513"/>
    <w:rsid w:val="00236622"/>
    <w:rsid w:val="00240081"/>
    <w:rsid w:val="0024044A"/>
    <w:rsid w:val="00240A43"/>
    <w:rsid w:val="00241159"/>
    <w:rsid w:val="002423B6"/>
    <w:rsid w:val="00242C7B"/>
    <w:rsid w:val="00243CF8"/>
    <w:rsid w:val="00244419"/>
    <w:rsid w:val="0024626E"/>
    <w:rsid w:val="00247C88"/>
    <w:rsid w:val="00250FD2"/>
    <w:rsid w:val="00251130"/>
    <w:rsid w:val="0025258C"/>
    <w:rsid w:val="00252D21"/>
    <w:rsid w:val="00253894"/>
    <w:rsid w:val="00253EDD"/>
    <w:rsid w:val="0025740A"/>
    <w:rsid w:val="00257EFB"/>
    <w:rsid w:val="002600FF"/>
    <w:rsid w:val="00260D0D"/>
    <w:rsid w:val="00260EA9"/>
    <w:rsid w:val="00260EF1"/>
    <w:rsid w:val="00263319"/>
    <w:rsid w:val="00263727"/>
    <w:rsid w:val="00264619"/>
    <w:rsid w:val="00264E4A"/>
    <w:rsid w:val="00270197"/>
    <w:rsid w:val="00270AA9"/>
    <w:rsid w:val="00270E6C"/>
    <w:rsid w:val="00271A02"/>
    <w:rsid w:val="00271DA6"/>
    <w:rsid w:val="0027304A"/>
    <w:rsid w:val="002762DE"/>
    <w:rsid w:val="0027682C"/>
    <w:rsid w:val="002773DE"/>
    <w:rsid w:val="0028104F"/>
    <w:rsid w:val="00281B3D"/>
    <w:rsid w:val="002822B0"/>
    <w:rsid w:val="00282859"/>
    <w:rsid w:val="00282EAA"/>
    <w:rsid w:val="002832CA"/>
    <w:rsid w:val="00283B69"/>
    <w:rsid w:val="00283BC2"/>
    <w:rsid w:val="00285633"/>
    <w:rsid w:val="00286467"/>
    <w:rsid w:val="002864E3"/>
    <w:rsid w:val="002875D1"/>
    <w:rsid w:val="00290E79"/>
    <w:rsid w:val="002920CA"/>
    <w:rsid w:val="00294B4C"/>
    <w:rsid w:val="00295B5A"/>
    <w:rsid w:val="00295EC1"/>
    <w:rsid w:val="00296707"/>
    <w:rsid w:val="002A0134"/>
    <w:rsid w:val="002A05E5"/>
    <w:rsid w:val="002A0E8C"/>
    <w:rsid w:val="002A34B0"/>
    <w:rsid w:val="002A465A"/>
    <w:rsid w:val="002A5998"/>
    <w:rsid w:val="002A5EAD"/>
    <w:rsid w:val="002B16D1"/>
    <w:rsid w:val="002B3256"/>
    <w:rsid w:val="002B5572"/>
    <w:rsid w:val="002B594A"/>
    <w:rsid w:val="002B69B3"/>
    <w:rsid w:val="002B6B17"/>
    <w:rsid w:val="002C1185"/>
    <w:rsid w:val="002C14EF"/>
    <w:rsid w:val="002C229C"/>
    <w:rsid w:val="002C4CDC"/>
    <w:rsid w:val="002C5960"/>
    <w:rsid w:val="002C5E06"/>
    <w:rsid w:val="002D0A1D"/>
    <w:rsid w:val="002D1850"/>
    <w:rsid w:val="002D255D"/>
    <w:rsid w:val="002D2566"/>
    <w:rsid w:val="002D2B46"/>
    <w:rsid w:val="002D3985"/>
    <w:rsid w:val="002E0180"/>
    <w:rsid w:val="002E130A"/>
    <w:rsid w:val="002E2B7A"/>
    <w:rsid w:val="002E68A3"/>
    <w:rsid w:val="002E7305"/>
    <w:rsid w:val="002E7724"/>
    <w:rsid w:val="002E79BF"/>
    <w:rsid w:val="002E7A94"/>
    <w:rsid w:val="002F0069"/>
    <w:rsid w:val="002F04CA"/>
    <w:rsid w:val="002F3202"/>
    <w:rsid w:val="002F3E83"/>
    <w:rsid w:val="002F4122"/>
    <w:rsid w:val="002F49D8"/>
    <w:rsid w:val="002F4AFA"/>
    <w:rsid w:val="002F610B"/>
    <w:rsid w:val="002F617A"/>
    <w:rsid w:val="00300FCE"/>
    <w:rsid w:val="003015E1"/>
    <w:rsid w:val="003035F1"/>
    <w:rsid w:val="00303A70"/>
    <w:rsid w:val="003063E1"/>
    <w:rsid w:val="00306E8B"/>
    <w:rsid w:val="0030790F"/>
    <w:rsid w:val="00311784"/>
    <w:rsid w:val="00313465"/>
    <w:rsid w:val="00321A12"/>
    <w:rsid w:val="003227E2"/>
    <w:rsid w:val="00322999"/>
    <w:rsid w:val="00323093"/>
    <w:rsid w:val="0032358D"/>
    <w:rsid w:val="00323A3E"/>
    <w:rsid w:val="00324484"/>
    <w:rsid w:val="0032544D"/>
    <w:rsid w:val="00325FFF"/>
    <w:rsid w:val="00331230"/>
    <w:rsid w:val="00331D23"/>
    <w:rsid w:val="0033317E"/>
    <w:rsid w:val="00334249"/>
    <w:rsid w:val="00335D95"/>
    <w:rsid w:val="0033604E"/>
    <w:rsid w:val="003378FB"/>
    <w:rsid w:val="00337A70"/>
    <w:rsid w:val="00337E9B"/>
    <w:rsid w:val="003404D8"/>
    <w:rsid w:val="00341967"/>
    <w:rsid w:val="00344D0E"/>
    <w:rsid w:val="00344FF9"/>
    <w:rsid w:val="00345183"/>
    <w:rsid w:val="00345E3A"/>
    <w:rsid w:val="003464C1"/>
    <w:rsid w:val="003477F4"/>
    <w:rsid w:val="00350B7A"/>
    <w:rsid w:val="0035108C"/>
    <w:rsid w:val="00352F14"/>
    <w:rsid w:val="003541EC"/>
    <w:rsid w:val="00354F5C"/>
    <w:rsid w:val="00354FE3"/>
    <w:rsid w:val="00355B6C"/>
    <w:rsid w:val="00356858"/>
    <w:rsid w:val="003572FA"/>
    <w:rsid w:val="0036069D"/>
    <w:rsid w:val="00360BA6"/>
    <w:rsid w:val="003615BE"/>
    <w:rsid w:val="00361B74"/>
    <w:rsid w:val="0036211B"/>
    <w:rsid w:val="003631BE"/>
    <w:rsid w:val="00363A46"/>
    <w:rsid w:val="0036447F"/>
    <w:rsid w:val="00364C7C"/>
    <w:rsid w:val="0036516D"/>
    <w:rsid w:val="00365176"/>
    <w:rsid w:val="0036523F"/>
    <w:rsid w:val="0036612E"/>
    <w:rsid w:val="0036688C"/>
    <w:rsid w:val="00367671"/>
    <w:rsid w:val="00370151"/>
    <w:rsid w:val="0037133A"/>
    <w:rsid w:val="00371538"/>
    <w:rsid w:val="0037198E"/>
    <w:rsid w:val="00371B37"/>
    <w:rsid w:val="00372784"/>
    <w:rsid w:val="003736E8"/>
    <w:rsid w:val="00374357"/>
    <w:rsid w:val="0037487C"/>
    <w:rsid w:val="003748D1"/>
    <w:rsid w:val="00375D1B"/>
    <w:rsid w:val="00375F1D"/>
    <w:rsid w:val="00376172"/>
    <w:rsid w:val="003778CC"/>
    <w:rsid w:val="00383876"/>
    <w:rsid w:val="00383ADA"/>
    <w:rsid w:val="00383B9A"/>
    <w:rsid w:val="003844ED"/>
    <w:rsid w:val="0038464C"/>
    <w:rsid w:val="003848C6"/>
    <w:rsid w:val="00384A8F"/>
    <w:rsid w:val="00384C70"/>
    <w:rsid w:val="00385614"/>
    <w:rsid w:val="003868AF"/>
    <w:rsid w:val="00387451"/>
    <w:rsid w:val="0038754A"/>
    <w:rsid w:val="00392F14"/>
    <w:rsid w:val="00396996"/>
    <w:rsid w:val="00397DC9"/>
    <w:rsid w:val="003A37E6"/>
    <w:rsid w:val="003A6753"/>
    <w:rsid w:val="003A6FFA"/>
    <w:rsid w:val="003B0F69"/>
    <w:rsid w:val="003B28E4"/>
    <w:rsid w:val="003B3D17"/>
    <w:rsid w:val="003B64C5"/>
    <w:rsid w:val="003B6D32"/>
    <w:rsid w:val="003B71D7"/>
    <w:rsid w:val="003C092B"/>
    <w:rsid w:val="003C2F3B"/>
    <w:rsid w:val="003C307E"/>
    <w:rsid w:val="003C3607"/>
    <w:rsid w:val="003C3D55"/>
    <w:rsid w:val="003C4190"/>
    <w:rsid w:val="003C4A3E"/>
    <w:rsid w:val="003C4B6E"/>
    <w:rsid w:val="003C5818"/>
    <w:rsid w:val="003C5CF6"/>
    <w:rsid w:val="003C5D50"/>
    <w:rsid w:val="003C5E5B"/>
    <w:rsid w:val="003C6881"/>
    <w:rsid w:val="003D001D"/>
    <w:rsid w:val="003D10ED"/>
    <w:rsid w:val="003D1804"/>
    <w:rsid w:val="003D33D4"/>
    <w:rsid w:val="003D3434"/>
    <w:rsid w:val="003D3546"/>
    <w:rsid w:val="003D3EB9"/>
    <w:rsid w:val="003D4119"/>
    <w:rsid w:val="003D511A"/>
    <w:rsid w:val="003D675A"/>
    <w:rsid w:val="003E0642"/>
    <w:rsid w:val="003E227A"/>
    <w:rsid w:val="003E4380"/>
    <w:rsid w:val="003E5680"/>
    <w:rsid w:val="003E5CFE"/>
    <w:rsid w:val="003E72AE"/>
    <w:rsid w:val="003E768C"/>
    <w:rsid w:val="003F150E"/>
    <w:rsid w:val="003F2293"/>
    <w:rsid w:val="003F490C"/>
    <w:rsid w:val="003F7496"/>
    <w:rsid w:val="00400218"/>
    <w:rsid w:val="00400487"/>
    <w:rsid w:val="00400FC1"/>
    <w:rsid w:val="00401EE2"/>
    <w:rsid w:val="00402401"/>
    <w:rsid w:val="0040278B"/>
    <w:rsid w:val="00403BC1"/>
    <w:rsid w:val="00403C8D"/>
    <w:rsid w:val="0040434A"/>
    <w:rsid w:val="00405953"/>
    <w:rsid w:val="00406655"/>
    <w:rsid w:val="00406B9D"/>
    <w:rsid w:val="00406DB0"/>
    <w:rsid w:val="0040725D"/>
    <w:rsid w:val="00411100"/>
    <w:rsid w:val="00412181"/>
    <w:rsid w:val="004142B4"/>
    <w:rsid w:val="0041523D"/>
    <w:rsid w:val="00417863"/>
    <w:rsid w:val="00421971"/>
    <w:rsid w:val="00422025"/>
    <w:rsid w:val="00422427"/>
    <w:rsid w:val="0042316E"/>
    <w:rsid w:val="0042336F"/>
    <w:rsid w:val="00423F97"/>
    <w:rsid w:val="0042616F"/>
    <w:rsid w:val="00426B4E"/>
    <w:rsid w:val="00430237"/>
    <w:rsid w:val="00430BC0"/>
    <w:rsid w:val="0043206B"/>
    <w:rsid w:val="00432F82"/>
    <w:rsid w:val="004335FE"/>
    <w:rsid w:val="00433A7C"/>
    <w:rsid w:val="00433DD9"/>
    <w:rsid w:val="00433EE1"/>
    <w:rsid w:val="00434A11"/>
    <w:rsid w:val="00435514"/>
    <w:rsid w:val="00436CA5"/>
    <w:rsid w:val="00437474"/>
    <w:rsid w:val="00440FC9"/>
    <w:rsid w:val="004433EE"/>
    <w:rsid w:val="00443891"/>
    <w:rsid w:val="00444583"/>
    <w:rsid w:val="00446BAE"/>
    <w:rsid w:val="00447D0D"/>
    <w:rsid w:val="00450872"/>
    <w:rsid w:val="004539A3"/>
    <w:rsid w:val="004544B1"/>
    <w:rsid w:val="00456184"/>
    <w:rsid w:val="004564D0"/>
    <w:rsid w:val="00456C51"/>
    <w:rsid w:val="0046091A"/>
    <w:rsid w:val="00460BA4"/>
    <w:rsid w:val="0046127A"/>
    <w:rsid w:val="00461A8C"/>
    <w:rsid w:val="00462400"/>
    <w:rsid w:val="004630E6"/>
    <w:rsid w:val="0046345C"/>
    <w:rsid w:val="00463F17"/>
    <w:rsid w:val="004740D3"/>
    <w:rsid w:val="00476752"/>
    <w:rsid w:val="00476831"/>
    <w:rsid w:val="0047731C"/>
    <w:rsid w:val="004774D6"/>
    <w:rsid w:val="00480DC3"/>
    <w:rsid w:val="00480FC7"/>
    <w:rsid w:val="0048297B"/>
    <w:rsid w:val="00482C9E"/>
    <w:rsid w:val="00483A34"/>
    <w:rsid w:val="0048484A"/>
    <w:rsid w:val="0049070E"/>
    <w:rsid w:val="00491200"/>
    <w:rsid w:val="004929F5"/>
    <w:rsid w:val="00492CA0"/>
    <w:rsid w:val="004930E4"/>
    <w:rsid w:val="00493823"/>
    <w:rsid w:val="00495208"/>
    <w:rsid w:val="00495AB1"/>
    <w:rsid w:val="004961E9"/>
    <w:rsid w:val="004A28F8"/>
    <w:rsid w:val="004A31E7"/>
    <w:rsid w:val="004A439E"/>
    <w:rsid w:val="004A7C63"/>
    <w:rsid w:val="004B0A5B"/>
    <w:rsid w:val="004B12B2"/>
    <w:rsid w:val="004B1352"/>
    <w:rsid w:val="004B1874"/>
    <w:rsid w:val="004B22AF"/>
    <w:rsid w:val="004B291B"/>
    <w:rsid w:val="004B5A21"/>
    <w:rsid w:val="004B6FCA"/>
    <w:rsid w:val="004B7B8E"/>
    <w:rsid w:val="004C0A4C"/>
    <w:rsid w:val="004C1B00"/>
    <w:rsid w:val="004C2788"/>
    <w:rsid w:val="004C46AF"/>
    <w:rsid w:val="004C4F8C"/>
    <w:rsid w:val="004C5D2F"/>
    <w:rsid w:val="004D01B9"/>
    <w:rsid w:val="004D0BE7"/>
    <w:rsid w:val="004D0D43"/>
    <w:rsid w:val="004D1231"/>
    <w:rsid w:val="004D28AB"/>
    <w:rsid w:val="004D2B43"/>
    <w:rsid w:val="004D2F1B"/>
    <w:rsid w:val="004D30F4"/>
    <w:rsid w:val="004D3A95"/>
    <w:rsid w:val="004D5A69"/>
    <w:rsid w:val="004D5AF5"/>
    <w:rsid w:val="004D6C71"/>
    <w:rsid w:val="004E4F41"/>
    <w:rsid w:val="004E5118"/>
    <w:rsid w:val="004E58C6"/>
    <w:rsid w:val="004E79BE"/>
    <w:rsid w:val="004E7BA9"/>
    <w:rsid w:val="004F058A"/>
    <w:rsid w:val="004F09CA"/>
    <w:rsid w:val="004F0F60"/>
    <w:rsid w:val="004F4BF1"/>
    <w:rsid w:val="004F503C"/>
    <w:rsid w:val="004F5E7E"/>
    <w:rsid w:val="004F72AA"/>
    <w:rsid w:val="004F7891"/>
    <w:rsid w:val="00501654"/>
    <w:rsid w:val="005018A9"/>
    <w:rsid w:val="00501F5A"/>
    <w:rsid w:val="00501F95"/>
    <w:rsid w:val="0050306C"/>
    <w:rsid w:val="00504A8A"/>
    <w:rsid w:val="00505D5E"/>
    <w:rsid w:val="00506A4F"/>
    <w:rsid w:val="00507179"/>
    <w:rsid w:val="00507C58"/>
    <w:rsid w:val="00510AAE"/>
    <w:rsid w:val="00511A59"/>
    <w:rsid w:val="005157F1"/>
    <w:rsid w:val="00515C72"/>
    <w:rsid w:val="005161FC"/>
    <w:rsid w:val="00517DA8"/>
    <w:rsid w:val="00521DB6"/>
    <w:rsid w:val="00522D31"/>
    <w:rsid w:val="00523A6C"/>
    <w:rsid w:val="00525C72"/>
    <w:rsid w:val="0052628E"/>
    <w:rsid w:val="00526EE9"/>
    <w:rsid w:val="00527D92"/>
    <w:rsid w:val="00527E1A"/>
    <w:rsid w:val="005305E5"/>
    <w:rsid w:val="005306E6"/>
    <w:rsid w:val="0053383F"/>
    <w:rsid w:val="00534C96"/>
    <w:rsid w:val="00537AAC"/>
    <w:rsid w:val="00543DDD"/>
    <w:rsid w:val="005448EA"/>
    <w:rsid w:val="00544952"/>
    <w:rsid w:val="00545673"/>
    <w:rsid w:val="00547C47"/>
    <w:rsid w:val="00550290"/>
    <w:rsid w:val="0055324E"/>
    <w:rsid w:val="00554FF3"/>
    <w:rsid w:val="005557FA"/>
    <w:rsid w:val="0055698B"/>
    <w:rsid w:val="00556E8B"/>
    <w:rsid w:val="00557256"/>
    <w:rsid w:val="0056082E"/>
    <w:rsid w:val="00560A0E"/>
    <w:rsid w:val="00561143"/>
    <w:rsid w:val="00561A35"/>
    <w:rsid w:val="00562957"/>
    <w:rsid w:val="00564B30"/>
    <w:rsid w:val="00564BBC"/>
    <w:rsid w:val="00565B3F"/>
    <w:rsid w:val="005700FC"/>
    <w:rsid w:val="00570583"/>
    <w:rsid w:val="00571BC6"/>
    <w:rsid w:val="00572E87"/>
    <w:rsid w:val="0057436E"/>
    <w:rsid w:val="00574ADD"/>
    <w:rsid w:val="00575927"/>
    <w:rsid w:val="005763F5"/>
    <w:rsid w:val="0058043A"/>
    <w:rsid w:val="00581BF3"/>
    <w:rsid w:val="00582627"/>
    <w:rsid w:val="00584B04"/>
    <w:rsid w:val="00584DCA"/>
    <w:rsid w:val="00586004"/>
    <w:rsid w:val="00590246"/>
    <w:rsid w:val="005915FC"/>
    <w:rsid w:val="00591D70"/>
    <w:rsid w:val="00592799"/>
    <w:rsid w:val="00592CBE"/>
    <w:rsid w:val="00596E00"/>
    <w:rsid w:val="00597C39"/>
    <w:rsid w:val="005A16AA"/>
    <w:rsid w:val="005A1EE3"/>
    <w:rsid w:val="005A2C2D"/>
    <w:rsid w:val="005A3A34"/>
    <w:rsid w:val="005A3F1E"/>
    <w:rsid w:val="005A5F33"/>
    <w:rsid w:val="005A6085"/>
    <w:rsid w:val="005A67DC"/>
    <w:rsid w:val="005A701E"/>
    <w:rsid w:val="005B14CA"/>
    <w:rsid w:val="005B152F"/>
    <w:rsid w:val="005B2D8F"/>
    <w:rsid w:val="005B319C"/>
    <w:rsid w:val="005B59B9"/>
    <w:rsid w:val="005C0900"/>
    <w:rsid w:val="005C1DFB"/>
    <w:rsid w:val="005C4300"/>
    <w:rsid w:val="005C4473"/>
    <w:rsid w:val="005C586F"/>
    <w:rsid w:val="005C6A3D"/>
    <w:rsid w:val="005C7571"/>
    <w:rsid w:val="005D0424"/>
    <w:rsid w:val="005D0826"/>
    <w:rsid w:val="005D0A97"/>
    <w:rsid w:val="005D1CA7"/>
    <w:rsid w:val="005D20BC"/>
    <w:rsid w:val="005D20F3"/>
    <w:rsid w:val="005D2135"/>
    <w:rsid w:val="005D2380"/>
    <w:rsid w:val="005D2699"/>
    <w:rsid w:val="005D3544"/>
    <w:rsid w:val="005D4B0F"/>
    <w:rsid w:val="005D5A3D"/>
    <w:rsid w:val="005D60C1"/>
    <w:rsid w:val="005D61F3"/>
    <w:rsid w:val="005D6A1F"/>
    <w:rsid w:val="005D7506"/>
    <w:rsid w:val="005D78C1"/>
    <w:rsid w:val="005E022E"/>
    <w:rsid w:val="005E1FB3"/>
    <w:rsid w:val="005E2BA8"/>
    <w:rsid w:val="005E2E8C"/>
    <w:rsid w:val="005E3ECD"/>
    <w:rsid w:val="005E5914"/>
    <w:rsid w:val="005E6B40"/>
    <w:rsid w:val="005F0078"/>
    <w:rsid w:val="005F0758"/>
    <w:rsid w:val="005F0D82"/>
    <w:rsid w:val="005F206D"/>
    <w:rsid w:val="005F2C35"/>
    <w:rsid w:val="005F7B5C"/>
    <w:rsid w:val="00600419"/>
    <w:rsid w:val="00600878"/>
    <w:rsid w:val="006035B4"/>
    <w:rsid w:val="00605814"/>
    <w:rsid w:val="00606735"/>
    <w:rsid w:val="006102EA"/>
    <w:rsid w:val="00610A38"/>
    <w:rsid w:val="00610EFE"/>
    <w:rsid w:val="006134FE"/>
    <w:rsid w:val="00615732"/>
    <w:rsid w:val="0061594D"/>
    <w:rsid w:val="00616FFB"/>
    <w:rsid w:val="0061728C"/>
    <w:rsid w:val="0061774B"/>
    <w:rsid w:val="006207F7"/>
    <w:rsid w:val="006216F9"/>
    <w:rsid w:val="0062170D"/>
    <w:rsid w:val="006248FB"/>
    <w:rsid w:val="00624F14"/>
    <w:rsid w:val="00625234"/>
    <w:rsid w:val="0062637D"/>
    <w:rsid w:val="006265FC"/>
    <w:rsid w:val="0062678F"/>
    <w:rsid w:val="006277E5"/>
    <w:rsid w:val="006300D5"/>
    <w:rsid w:val="00630485"/>
    <w:rsid w:val="00630844"/>
    <w:rsid w:val="00630D40"/>
    <w:rsid w:val="006313EC"/>
    <w:rsid w:val="00634D54"/>
    <w:rsid w:val="00635CD4"/>
    <w:rsid w:val="00636E27"/>
    <w:rsid w:val="0063792C"/>
    <w:rsid w:val="00640428"/>
    <w:rsid w:val="00640A40"/>
    <w:rsid w:val="00641F39"/>
    <w:rsid w:val="00644B86"/>
    <w:rsid w:val="00644C1E"/>
    <w:rsid w:val="00646DD4"/>
    <w:rsid w:val="00650BC9"/>
    <w:rsid w:val="00650DE8"/>
    <w:rsid w:val="00651211"/>
    <w:rsid w:val="00651F59"/>
    <w:rsid w:val="00652B7C"/>
    <w:rsid w:val="00653798"/>
    <w:rsid w:val="00655551"/>
    <w:rsid w:val="006572C0"/>
    <w:rsid w:val="0066117F"/>
    <w:rsid w:val="00663F52"/>
    <w:rsid w:val="00663F5B"/>
    <w:rsid w:val="00664C55"/>
    <w:rsid w:val="006667CC"/>
    <w:rsid w:val="00670321"/>
    <w:rsid w:val="00671D4A"/>
    <w:rsid w:val="00673448"/>
    <w:rsid w:val="00673B9D"/>
    <w:rsid w:val="00673D3D"/>
    <w:rsid w:val="0067439A"/>
    <w:rsid w:val="00674857"/>
    <w:rsid w:val="006755E6"/>
    <w:rsid w:val="00675763"/>
    <w:rsid w:val="0068052C"/>
    <w:rsid w:val="0068096E"/>
    <w:rsid w:val="00682415"/>
    <w:rsid w:val="00686647"/>
    <w:rsid w:val="00687685"/>
    <w:rsid w:val="00690F1E"/>
    <w:rsid w:val="00691486"/>
    <w:rsid w:val="00691519"/>
    <w:rsid w:val="0069192F"/>
    <w:rsid w:val="00692906"/>
    <w:rsid w:val="00692D97"/>
    <w:rsid w:val="00695B81"/>
    <w:rsid w:val="00695F12"/>
    <w:rsid w:val="0069736C"/>
    <w:rsid w:val="006A0D3D"/>
    <w:rsid w:val="006A1109"/>
    <w:rsid w:val="006A18DF"/>
    <w:rsid w:val="006A1905"/>
    <w:rsid w:val="006A1A5A"/>
    <w:rsid w:val="006A2390"/>
    <w:rsid w:val="006A3446"/>
    <w:rsid w:val="006A538D"/>
    <w:rsid w:val="006A5C06"/>
    <w:rsid w:val="006A6891"/>
    <w:rsid w:val="006A6A74"/>
    <w:rsid w:val="006A6DBA"/>
    <w:rsid w:val="006A794F"/>
    <w:rsid w:val="006B0579"/>
    <w:rsid w:val="006B2522"/>
    <w:rsid w:val="006B5496"/>
    <w:rsid w:val="006B5815"/>
    <w:rsid w:val="006B5C22"/>
    <w:rsid w:val="006B61FD"/>
    <w:rsid w:val="006B6C2A"/>
    <w:rsid w:val="006B7217"/>
    <w:rsid w:val="006C000B"/>
    <w:rsid w:val="006C09D8"/>
    <w:rsid w:val="006C0BFC"/>
    <w:rsid w:val="006C1A02"/>
    <w:rsid w:val="006C3016"/>
    <w:rsid w:val="006C3BB8"/>
    <w:rsid w:val="006C419B"/>
    <w:rsid w:val="006C4987"/>
    <w:rsid w:val="006C5E45"/>
    <w:rsid w:val="006C6504"/>
    <w:rsid w:val="006C7B16"/>
    <w:rsid w:val="006D156B"/>
    <w:rsid w:val="006D19C1"/>
    <w:rsid w:val="006D1C4C"/>
    <w:rsid w:val="006D218B"/>
    <w:rsid w:val="006D28B9"/>
    <w:rsid w:val="006D42AB"/>
    <w:rsid w:val="006D43FE"/>
    <w:rsid w:val="006D4A47"/>
    <w:rsid w:val="006D4CB8"/>
    <w:rsid w:val="006D51FC"/>
    <w:rsid w:val="006D62DD"/>
    <w:rsid w:val="006D740F"/>
    <w:rsid w:val="006E00A8"/>
    <w:rsid w:val="006E1606"/>
    <w:rsid w:val="006E1E77"/>
    <w:rsid w:val="006E2E05"/>
    <w:rsid w:val="006E4CC6"/>
    <w:rsid w:val="006E57C4"/>
    <w:rsid w:val="006E5EEB"/>
    <w:rsid w:val="006F01DC"/>
    <w:rsid w:val="006F0818"/>
    <w:rsid w:val="006F1738"/>
    <w:rsid w:val="006F1920"/>
    <w:rsid w:val="006F2498"/>
    <w:rsid w:val="006F275F"/>
    <w:rsid w:val="006F2897"/>
    <w:rsid w:val="006F35B3"/>
    <w:rsid w:val="006F5694"/>
    <w:rsid w:val="006F6B1B"/>
    <w:rsid w:val="007000BA"/>
    <w:rsid w:val="00703171"/>
    <w:rsid w:val="00704055"/>
    <w:rsid w:val="0070416B"/>
    <w:rsid w:val="007045BB"/>
    <w:rsid w:val="007052CB"/>
    <w:rsid w:val="007105C4"/>
    <w:rsid w:val="00712290"/>
    <w:rsid w:val="00715718"/>
    <w:rsid w:val="00715A6D"/>
    <w:rsid w:val="00715B45"/>
    <w:rsid w:val="007174BB"/>
    <w:rsid w:val="00720615"/>
    <w:rsid w:val="0072069E"/>
    <w:rsid w:val="00721DFB"/>
    <w:rsid w:val="007224DB"/>
    <w:rsid w:val="0072290F"/>
    <w:rsid w:val="00723ABA"/>
    <w:rsid w:val="007256FF"/>
    <w:rsid w:val="00726ADD"/>
    <w:rsid w:val="00727CBB"/>
    <w:rsid w:val="007312FB"/>
    <w:rsid w:val="007331D4"/>
    <w:rsid w:val="007349A9"/>
    <w:rsid w:val="00734A5F"/>
    <w:rsid w:val="0074098E"/>
    <w:rsid w:val="00741010"/>
    <w:rsid w:val="00741887"/>
    <w:rsid w:val="007419A0"/>
    <w:rsid w:val="00741D66"/>
    <w:rsid w:val="0074377B"/>
    <w:rsid w:val="007438E6"/>
    <w:rsid w:val="00744813"/>
    <w:rsid w:val="00746633"/>
    <w:rsid w:val="0074731E"/>
    <w:rsid w:val="00750A52"/>
    <w:rsid w:val="007516E3"/>
    <w:rsid w:val="007518D8"/>
    <w:rsid w:val="00751AE1"/>
    <w:rsid w:val="00751F83"/>
    <w:rsid w:val="00754E3C"/>
    <w:rsid w:val="00755597"/>
    <w:rsid w:val="007579E0"/>
    <w:rsid w:val="007622A7"/>
    <w:rsid w:val="00762A0E"/>
    <w:rsid w:val="00762BDA"/>
    <w:rsid w:val="00762CD7"/>
    <w:rsid w:val="0076321A"/>
    <w:rsid w:val="00763315"/>
    <w:rsid w:val="00764D46"/>
    <w:rsid w:val="00767523"/>
    <w:rsid w:val="00773326"/>
    <w:rsid w:val="007734E4"/>
    <w:rsid w:val="007748CE"/>
    <w:rsid w:val="007752D0"/>
    <w:rsid w:val="00775FEC"/>
    <w:rsid w:val="00780B1F"/>
    <w:rsid w:val="00781343"/>
    <w:rsid w:val="0078157F"/>
    <w:rsid w:val="007817B0"/>
    <w:rsid w:val="00781A07"/>
    <w:rsid w:val="00782696"/>
    <w:rsid w:val="00785566"/>
    <w:rsid w:val="00790CA3"/>
    <w:rsid w:val="00791E28"/>
    <w:rsid w:val="00792CAA"/>
    <w:rsid w:val="0079342C"/>
    <w:rsid w:val="00793CB1"/>
    <w:rsid w:val="00796493"/>
    <w:rsid w:val="00797053"/>
    <w:rsid w:val="007976D3"/>
    <w:rsid w:val="007A0628"/>
    <w:rsid w:val="007A24BE"/>
    <w:rsid w:val="007A31C8"/>
    <w:rsid w:val="007A4D90"/>
    <w:rsid w:val="007A4EFA"/>
    <w:rsid w:val="007A5BFC"/>
    <w:rsid w:val="007A6287"/>
    <w:rsid w:val="007A6686"/>
    <w:rsid w:val="007A6D1A"/>
    <w:rsid w:val="007B0173"/>
    <w:rsid w:val="007B157F"/>
    <w:rsid w:val="007B31B6"/>
    <w:rsid w:val="007B589D"/>
    <w:rsid w:val="007B6B4E"/>
    <w:rsid w:val="007B6C72"/>
    <w:rsid w:val="007C0563"/>
    <w:rsid w:val="007C146F"/>
    <w:rsid w:val="007C212A"/>
    <w:rsid w:val="007C218B"/>
    <w:rsid w:val="007C2806"/>
    <w:rsid w:val="007C3726"/>
    <w:rsid w:val="007C38CD"/>
    <w:rsid w:val="007C47BE"/>
    <w:rsid w:val="007C48CC"/>
    <w:rsid w:val="007C5458"/>
    <w:rsid w:val="007C5AC3"/>
    <w:rsid w:val="007C6E7E"/>
    <w:rsid w:val="007D0C68"/>
    <w:rsid w:val="007D388F"/>
    <w:rsid w:val="007D5464"/>
    <w:rsid w:val="007D7C1A"/>
    <w:rsid w:val="007E0984"/>
    <w:rsid w:val="007E1CD9"/>
    <w:rsid w:val="007E325A"/>
    <w:rsid w:val="007E344A"/>
    <w:rsid w:val="007E46E0"/>
    <w:rsid w:val="007E4D43"/>
    <w:rsid w:val="007F0821"/>
    <w:rsid w:val="007F098B"/>
    <w:rsid w:val="007F1CA6"/>
    <w:rsid w:val="007F452D"/>
    <w:rsid w:val="007F492B"/>
    <w:rsid w:val="007F53FE"/>
    <w:rsid w:val="007F5A7E"/>
    <w:rsid w:val="007F6B65"/>
    <w:rsid w:val="007F6E00"/>
    <w:rsid w:val="007F76E9"/>
    <w:rsid w:val="00800E19"/>
    <w:rsid w:val="00802EB0"/>
    <w:rsid w:val="00802F4E"/>
    <w:rsid w:val="00802FF0"/>
    <w:rsid w:val="008041D9"/>
    <w:rsid w:val="00805FEE"/>
    <w:rsid w:val="00810582"/>
    <w:rsid w:val="00810B81"/>
    <w:rsid w:val="00811E99"/>
    <w:rsid w:val="00812714"/>
    <w:rsid w:val="0081343B"/>
    <w:rsid w:val="00815E25"/>
    <w:rsid w:val="00817BE5"/>
    <w:rsid w:val="00817D7F"/>
    <w:rsid w:val="00820387"/>
    <w:rsid w:val="00820947"/>
    <w:rsid w:val="00820B29"/>
    <w:rsid w:val="00820BBC"/>
    <w:rsid w:val="0082127F"/>
    <w:rsid w:val="008226F3"/>
    <w:rsid w:val="00822BA7"/>
    <w:rsid w:val="00823113"/>
    <w:rsid w:val="008237FE"/>
    <w:rsid w:val="00823855"/>
    <w:rsid w:val="00827602"/>
    <w:rsid w:val="0083169B"/>
    <w:rsid w:val="00831BB8"/>
    <w:rsid w:val="008323C9"/>
    <w:rsid w:val="00832C83"/>
    <w:rsid w:val="008331FC"/>
    <w:rsid w:val="00834799"/>
    <w:rsid w:val="008364F1"/>
    <w:rsid w:val="00840803"/>
    <w:rsid w:val="00842058"/>
    <w:rsid w:val="00844748"/>
    <w:rsid w:val="00845521"/>
    <w:rsid w:val="00845EF7"/>
    <w:rsid w:val="00847063"/>
    <w:rsid w:val="0084754A"/>
    <w:rsid w:val="00847839"/>
    <w:rsid w:val="0085058D"/>
    <w:rsid w:val="00851828"/>
    <w:rsid w:val="00851CCC"/>
    <w:rsid w:val="008555DC"/>
    <w:rsid w:val="00855DA4"/>
    <w:rsid w:val="00856A8B"/>
    <w:rsid w:val="00857929"/>
    <w:rsid w:val="00857D04"/>
    <w:rsid w:val="00860B49"/>
    <w:rsid w:val="00860E1F"/>
    <w:rsid w:val="00860E57"/>
    <w:rsid w:val="00861D71"/>
    <w:rsid w:val="0086216D"/>
    <w:rsid w:val="0086271B"/>
    <w:rsid w:val="0086287D"/>
    <w:rsid w:val="00863420"/>
    <w:rsid w:val="00863B35"/>
    <w:rsid w:val="00864097"/>
    <w:rsid w:val="00864220"/>
    <w:rsid w:val="008643B2"/>
    <w:rsid w:val="00864976"/>
    <w:rsid w:val="0086661A"/>
    <w:rsid w:val="008719B5"/>
    <w:rsid w:val="00871D86"/>
    <w:rsid w:val="00871E58"/>
    <w:rsid w:val="0087292D"/>
    <w:rsid w:val="00872C23"/>
    <w:rsid w:val="00873876"/>
    <w:rsid w:val="0087435F"/>
    <w:rsid w:val="00875CA1"/>
    <w:rsid w:val="00877208"/>
    <w:rsid w:val="00881931"/>
    <w:rsid w:val="008822BE"/>
    <w:rsid w:val="008828D0"/>
    <w:rsid w:val="00883A76"/>
    <w:rsid w:val="00884658"/>
    <w:rsid w:val="0088522E"/>
    <w:rsid w:val="00886230"/>
    <w:rsid w:val="00886656"/>
    <w:rsid w:val="00886D10"/>
    <w:rsid w:val="00886E2C"/>
    <w:rsid w:val="00890CDB"/>
    <w:rsid w:val="00891215"/>
    <w:rsid w:val="008925DA"/>
    <w:rsid w:val="0089396F"/>
    <w:rsid w:val="00897136"/>
    <w:rsid w:val="008A094F"/>
    <w:rsid w:val="008A0B38"/>
    <w:rsid w:val="008A1A5F"/>
    <w:rsid w:val="008A1D7E"/>
    <w:rsid w:val="008A2CB7"/>
    <w:rsid w:val="008A3D41"/>
    <w:rsid w:val="008A4313"/>
    <w:rsid w:val="008A5515"/>
    <w:rsid w:val="008A55D2"/>
    <w:rsid w:val="008A619D"/>
    <w:rsid w:val="008A781B"/>
    <w:rsid w:val="008B03DA"/>
    <w:rsid w:val="008B1239"/>
    <w:rsid w:val="008B13BE"/>
    <w:rsid w:val="008B181E"/>
    <w:rsid w:val="008B3199"/>
    <w:rsid w:val="008B46F8"/>
    <w:rsid w:val="008B509F"/>
    <w:rsid w:val="008B7986"/>
    <w:rsid w:val="008B7AD6"/>
    <w:rsid w:val="008C19DE"/>
    <w:rsid w:val="008C1EFF"/>
    <w:rsid w:val="008C3869"/>
    <w:rsid w:val="008C3B8E"/>
    <w:rsid w:val="008C42D3"/>
    <w:rsid w:val="008C4928"/>
    <w:rsid w:val="008C4BF2"/>
    <w:rsid w:val="008C6A1D"/>
    <w:rsid w:val="008C77A6"/>
    <w:rsid w:val="008C7DDF"/>
    <w:rsid w:val="008D0DDA"/>
    <w:rsid w:val="008D19C0"/>
    <w:rsid w:val="008D26C4"/>
    <w:rsid w:val="008D46E2"/>
    <w:rsid w:val="008D4BB1"/>
    <w:rsid w:val="008D4BDB"/>
    <w:rsid w:val="008D5209"/>
    <w:rsid w:val="008D74CF"/>
    <w:rsid w:val="008E18F0"/>
    <w:rsid w:val="008E22E8"/>
    <w:rsid w:val="008E252B"/>
    <w:rsid w:val="008E25B3"/>
    <w:rsid w:val="008E3550"/>
    <w:rsid w:val="008E4A5C"/>
    <w:rsid w:val="008E5933"/>
    <w:rsid w:val="008E64D5"/>
    <w:rsid w:val="008E70A5"/>
    <w:rsid w:val="008E7CB8"/>
    <w:rsid w:val="008E7F9F"/>
    <w:rsid w:val="008F0057"/>
    <w:rsid w:val="008F045C"/>
    <w:rsid w:val="008F14E5"/>
    <w:rsid w:val="008F1F30"/>
    <w:rsid w:val="008F24C3"/>
    <w:rsid w:val="008F2B34"/>
    <w:rsid w:val="008F37ED"/>
    <w:rsid w:val="008F3BF7"/>
    <w:rsid w:val="008F462F"/>
    <w:rsid w:val="008F77E4"/>
    <w:rsid w:val="008F7B12"/>
    <w:rsid w:val="0090289F"/>
    <w:rsid w:val="009036AD"/>
    <w:rsid w:val="009056C2"/>
    <w:rsid w:val="00905F23"/>
    <w:rsid w:val="009061B8"/>
    <w:rsid w:val="00906F42"/>
    <w:rsid w:val="009071BB"/>
    <w:rsid w:val="009073AF"/>
    <w:rsid w:val="009108AE"/>
    <w:rsid w:val="0091135D"/>
    <w:rsid w:val="009129A1"/>
    <w:rsid w:val="00914549"/>
    <w:rsid w:val="00914AFB"/>
    <w:rsid w:val="0091744B"/>
    <w:rsid w:val="00917D57"/>
    <w:rsid w:val="0092019D"/>
    <w:rsid w:val="009209F9"/>
    <w:rsid w:val="00921B8B"/>
    <w:rsid w:val="00922827"/>
    <w:rsid w:val="00923490"/>
    <w:rsid w:val="00923CF2"/>
    <w:rsid w:val="00925190"/>
    <w:rsid w:val="00930427"/>
    <w:rsid w:val="00930B01"/>
    <w:rsid w:val="00933294"/>
    <w:rsid w:val="00933957"/>
    <w:rsid w:val="00933A4F"/>
    <w:rsid w:val="009359F5"/>
    <w:rsid w:val="00935C9E"/>
    <w:rsid w:val="0093623F"/>
    <w:rsid w:val="00936D7A"/>
    <w:rsid w:val="009415A8"/>
    <w:rsid w:val="00941CD8"/>
    <w:rsid w:val="00942733"/>
    <w:rsid w:val="00942D4D"/>
    <w:rsid w:val="00944B31"/>
    <w:rsid w:val="00945F6F"/>
    <w:rsid w:val="00947C27"/>
    <w:rsid w:val="00952223"/>
    <w:rsid w:val="0095348D"/>
    <w:rsid w:val="009535D8"/>
    <w:rsid w:val="00953986"/>
    <w:rsid w:val="009564BE"/>
    <w:rsid w:val="00957693"/>
    <w:rsid w:val="009579F8"/>
    <w:rsid w:val="00957AE1"/>
    <w:rsid w:val="00961080"/>
    <w:rsid w:val="00962010"/>
    <w:rsid w:val="00962AB3"/>
    <w:rsid w:val="009633BA"/>
    <w:rsid w:val="0096466E"/>
    <w:rsid w:val="00965F27"/>
    <w:rsid w:val="00967DD9"/>
    <w:rsid w:val="00967EE1"/>
    <w:rsid w:val="00972936"/>
    <w:rsid w:val="00973F59"/>
    <w:rsid w:val="009746DC"/>
    <w:rsid w:val="00975167"/>
    <w:rsid w:val="00976F6F"/>
    <w:rsid w:val="009807FA"/>
    <w:rsid w:val="0098104B"/>
    <w:rsid w:val="0098257B"/>
    <w:rsid w:val="00982C03"/>
    <w:rsid w:val="00983BA9"/>
    <w:rsid w:val="00984640"/>
    <w:rsid w:val="009867D4"/>
    <w:rsid w:val="00987E38"/>
    <w:rsid w:val="00990A33"/>
    <w:rsid w:val="0099118C"/>
    <w:rsid w:val="0099580F"/>
    <w:rsid w:val="009976B6"/>
    <w:rsid w:val="0099783F"/>
    <w:rsid w:val="009A5A47"/>
    <w:rsid w:val="009A6ADB"/>
    <w:rsid w:val="009B03A6"/>
    <w:rsid w:val="009B323E"/>
    <w:rsid w:val="009B4305"/>
    <w:rsid w:val="009B481C"/>
    <w:rsid w:val="009B577E"/>
    <w:rsid w:val="009B59E4"/>
    <w:rsid w:val="009B617C"/>
    <w:rsid w:val="009B6F3D"/>
    <w:rsid w:val="009C0459"/>
    <w:rsid w:val="009C0613"/>
    <w:rsid w:val="009C0D10"/>
    <w:rsid w:val="009C0D6E"/>
    <w:rsid w:val="009C0F2D"/>
    <w:rsid w:val="009C2934"/>
    <w:rsid w:val="009C2B1B"/>
    <w:rsid w:val="009C2F92"/>
    <w:rsid w:val="009C46F6"/>
    <w:rsid w:val="009C5379"/>
    <w:rsid w:val="009C5ADE"/>
    <w:rsid w:val="009C5BDE"/>
    <w:rsid w:val="009C6889"/>
    <w:rsid w:val="009C6C08"/>
    <w:rsid w:val="009C7073"/>
    <w:rsid w:val="009C777B"/>
    <w:rsid w:val="009D0FDB"/>
    <w:rsid w:val="009D1870"/>
    <w:rsid w:val="009D379A"/>
    <w:rsid w:val="009E18D8"/>
    <w:rsid w:val="009E1FC3"/>
    <w:rsid w:val="009E2998"/>
    <w:rsid w:val="009E39BE"/>
    <w:rsid w:val="009E58C7"/>
    <w:rsid w:val="009E59A0"/>
    <w:rsid w:val="009E5D74"/>
    <w:rsid w:val="009E6D78"/>
    <w:rsid w:val="009E7B7D"/>
    <w:rsid w:val="009F0271"/>
    <w:rsid w:val="009F361D"/>
    <w:rsid w:val="009F3784"/>
    <w:rsid w:val="009F3FCD"/>
    <w:rsid w:val="009F5776"/>
    <w:rsid w:val="009F57ED"/>
    <w:rsid w:val="009F710E"/>
    <w:rsid w:val="00A000A2"/>
    <w:rsid w:val="00A12A92"/>
    <w:rsid w:val="00A150C0"/>
    <w:rsid w:val="00A21723"/>
    <w:rsid w:val="00A22A6F"/>
    <w:rsid w:val="00A23418"/>
    <w:rsid w:val="00A23719"/>
    <w:rsid w:val="00A2532A"/>
    <w:rsid w:val="00A27EA0"/>
    <w:rsid w:val="00A3057A"/>
    <w:rsid w:val="00A31ECF"/>
    <w:rsid w:val="00A3216F"/>
    <w:rsid w:val="00A33227"/>
    <w:rsid w:val="00A336EA"/>
    <w:rsid w:val="00A35765"/>
    <w:rsid w:val="00A367BE"/>
    <w:rsid w:val="00A41FBB"/>
    <w:rsid w:val="00A4284A"/>
    <w:rsid w:val="00A429CB"/>
    <w:rsid w:val="00A43A4B"/>
    <w:rsid w:val="00A46CCE"/>
    <w:rsid w:val="00A47284"/>
    <w:rsid w:val="00A50BE6"/>
    <w:rsid w:val="00A5182A"/>
    <w:rsid w:val="00A5647E"/>
    <w:rsid w:val="00A57B22"/>
    <w:rsid w:val="00A60DE6"/>
    <w:rsid w:val="00A62D9E"/>
    <w:rsid w:val="00A64A02"/>
    <w:rsid w:val="00A65C9E"/>
    <w:rsid w:val="00A65F96"/>
    <w:rsid w:val="00A677D3"/>
    <w:rsid w:val="00A67E0B"/>
    <w:rsid w:val="00A700DA"/>
    <w:rsid w:val="00A712F7"/>
    <w:rsid w:val="00A71EA8"/>
    <w:rsid w:val="00A73888"/>
    <w:rsid w:val="00A73CC4"/>
    <w:rsid w:val="00A8025B"/>
    <w:rsid w:val="00A80840"/>
    <w:rsid w:val="00A80C97"/>
    <w:rsid w:val="00A81EB2"/>
    <w:rsid w:val="00A824ED"/>
    <w:rsid w:val="00A82E55"/>
    <w:rsid w:val="00A83822"/>
    <w:rsid w:val="00A846A5"/>
    <w:rsid w:val="00A8755B"/>
    <w:rsid w:val="00A90231"/>
    <w:rsid w:val="00A90747"/>
    <w:rsid w:val="00A9363D"/>
    <w:rsid w:val="00A93AB6"/>
    <w:rsid w:val="00A9448E"/>
    <w:rsid w:val="00A954DD"/>
    <w:rsid w:val="00A97541"/>
    <w:rsid w:val="00AA1390"/>
    <w:rsid w:val="00AA2021"/>
    <w:rsid w:val="00AA2617"/>
    <w:rsid w:val="00AA5A1B"/>
    <w:rsid w:val="00AA5EA9"/>
    <w:rsid w:val="00AA6C8A"/>
    <w:rsid w:val="00AB1623"/>
    <w:rsid w:val="00AB245E"/>
    <w:rsid w:val="00AB2CE9"/>
    <w:rsid w:val="00AB3901"/>
    <w:rsid w:val="00AB3C7D"/>
    <w:rsid w:val="00AB4224"/>
    <w:rsid w:val="00AC1A3B"/>
    <w:rsid w:val="00AC2CA0"/>
    <w:rsid w:val="00AC2CAD"/>
    <w:rsid w:val="00AC3A23"/>
    <w:rsid w:val="00AC3C5C"/>
    <w:rsid w:val="00AC57B2"/>
    <w:rsid w:val="00AD0179"/>
    <w:rsid w:val="00AD25ED"/>
    <w:rsid w:val="00AD3C0B"/>
    <w:rsid w:val="00AD422F"/>
    <w:rsid w:val="00AD4F51"/>
    <w:rsid w:val="00AD5BAE"/>
    <w:rsid w:val="00AD7AE0"/>
    <w:rsid w:val="00AE047E"/>
    <w:rsid w:val="00AE1386"/>
    <w:rsid w:val="00AE1639"/>
    <w:rsid w:val="00AE1884"/>
    <w:rsid w:val="00AE43FD"/>
    <w:rsid w:val="00AE543D"/>
    <w:rsid w:val="00AE7F85"/>
    <w:rsid w:val="00AF05FB"/>
    <w:rsid w:val="00AF0CEA"/>
    <w:rsid w:val="00AF1977"/>
    <w:rsid w:val="00AF3ACE"/>
    <w:rsid w:val="00AF481D"/>
    <w:rsid w:val="00AF6A1E"/>
    <w:rsid w:val="00B009E3"/>
    <w:rsid w:val="00B01E3F"/>
    <w:rsid w:val="00B03422"/>
    <w:rsid w:val="00B0426E"/>
    <w:rsid w:val="00B05369"/>
    <w:rsid w:val="00B0539B"/>
    <w:rsid w:val="00B05F4B"/>
    <w:rsid w:val="00B0663F"/>
    <w:rsid w:val="00B07D0B"/>
    <w:rsid w:val="00B10C99"/>
    <w:rsid w:val="00B11F88"/>
    <w:rsid w:val="00B1220E"/>
    <w:rsid w:val="00B12B07"/>
    <w:rsid w:val="00B148E3"/>
    <w:rsid w:val="00B17DA7"/>
    <w:rsid w:val="00B203DF"/>
    <w:rsid w:val="00B21AAD"/>
    <w:rsid w:val="00B22EC2"/>
    <w:rsid w:val="00B23CF9"/>
    <w:rsid w:val="00B268CC"/>
    <w:rsid w:val="00B31892"/>
    <w:rsid w:val="00B33127"/>
    <w:rsid w:val="00B35569"/>
    <w:rsid w:val="00B35682"/>
    <w:rsid w:val="00B3705C"/>
    <w:rsid w:val="00B4091E"/>
    <w:rsid w:val="00B40C78"/>
    <w:rsid w:val="00B416A6"/>
    <w:rsid w:val="00B4185A"/>
    <w:rsid w:val="00B421FE"/>
    <w:rsid w:val="00B42B50"/>
    <w:rsid w:val="00B42CE1"/>
    <w:rsid w:val="00B445A2"/>
    <w:rsid w:val="00B44773"/>
    <w:rsid w:val="00B44F19"/>
    <w:rsid w:val="00B45D2D"/>
    <w:rsid w:val="00B47163"/>
    <w:rsid w:val="00B47370"/>
    <w:rsid w:val="00B47DB0"/>
    <w:rsid w:val="00B505CD"/>
    <w:rsid w:val="00B50C1C"/>
    <w:rsid w:val="00B513F7"/>
    <w:rsid w:val="00B53416"/>
    <w:rsid w:val="00B538C0"/>
    <w:rsid w:val="00B54912"/>
    <w:rsid w:val="00B54C09"/>
    <w:rsid w:val="00B5705F"/>
    <w:rsid w:val="00B57751"/>
    <w:rsid w:val="00B60A03"/>
    <w:rsid w:val="00B60F1A"/>
    <w:rsid w:val="00B61436"/>
    <w:rsid w:val="00B663ED"/>
    <w:rsid w:val="00B66792"/>
    <w:rsid w:val="00B67415"/>
    <w:rsid w:val="00B73824"/>
    <w:rsid w:val="00B748BA"/>
    <w:rsid w:val="00B75020"/>
    <w:rsid w:val="00B751F5"/>
    <w:rsid w:val="00B75E28"/>
    <w:rsid w:val="00B7691A"/>
    <w:rsid w:val="00B76CBF"/>
    <w:rsid w:val="00B77AFC"/>
    <w:rsid w:val="00B8020E"/>
    <w:rsid w:val="00B8029F"/>
    <w:rsid w:val="00B80B08"/>
    <w:rsid w:val="00B80C2A"/>
    <w:rsid w:val="00B80D07"/>
    <w:rsid w:val="00B812E8"/>
    <w:rsid w:val="00B81CF7"/>
    <w:rsid w:val="00B81E94"/>
    <w:rsid w:val="00B85AAB"/>
    <w:rsid w:val="00B85BCF"/>
    <w:rsid w:val="00B9390F"/>
    <w:rsid w:val="00B94194"/>
    <w:rsid w:val="00B965C6"/>
    <w:rsid w:val="00BA0606"/>
    <w:rsid w:val="00BA13F1"/>
    <w:rsid w:val="00BA1A86"/>
    <w:rsid w:val="00BA1CF1"/>
    <w:rsid w:val="00BA1E87"/>
    <w:rsid w:val="00BA3265"/>
    <w:rsid w:val="00BA3385"/>
    <w:rsid w:val="00BA481B"/>
    <w:rsid w:val="00BA4EFB"/>
    <w:rsid w:val="00BB1C94"/>
    <w:rsid w:val="00BB4318"/>
    <w:rsid w:val="00BB51CE"/>
    <w:rsid w:val="00BB5A6B"/>
    <w:rsid w:val="00BB5BDC"/>
    <w:rsid w:val="00BB5DA8"/>
    <w:rsid w:val="00BB6D0D"/>
    <w:rsid w:val="00BC0072"/>
    <w:rsid w:val="00BC19E5"/>
    <w:rsid w:val="00BC6364"/>
    <w:rsid w:val="00BC761C"/>
    <w:rsid w:val="00BD0E29"/>
    <w:rsid w:val="00BD4247"/>
    <w:rsid w:val="00BD5B4F"/>
    <w:rsid w:val="00BD6963"/>
    <w:rsid w:val="00BD780E"/>
    <w:rsid w:val="00BE025F"/>
    <w:rsid w:val="00BE1377"/>
    <w:rsid w:val="00BE148D"/>
    <w:rsid w:val="00BE1DDB"/>
    <w:rsid w:val="00BE3DDD"/>
    <w:rsid w:val="00BE3FB1"/>
    <w:rsid w:val="00BE40B0"/>
    <w:rsid w:val="00BE4D35"/>
    <w:rsid w:val="00BE69FA"/>
    <w:rsid w:val="00BE7696"/>
    <w:rsid w:val="00BE7729"/>
    <w:rsid w:val="00BE7A15"/>
    <w:rsid w:val="00BF202B"/>
    <w:rsid w:val="00BF26C5"/>
    <w:rsid w:val="00BF4B59"/>
    <w:rsid w:val="00BF570F"/>
    <w:rsid w:val="00BF605C"/>
    <w:rsid w:val="00C010D3"/>
    <w:rsid w:val="00C024B5"/>
    <w:rsid w:val="00C02E09"/>
    <w:rsid w:val="00C0513F"/>
    <w:rsid w:val="00C0583F"/>
    <w:rsid w:val="00C05E86"/>
    <w:rsid w:val="00C062B5"/>
    <w:rsid w:val="00C11AC4"/>
    <w:rsid w:val="00C13449"/>
    <w:rsid w:val="00C14D22"/>
    <w:rsid w:val="00C14F67"/>
    <w:rsid w:val="00C173C5"/>
    <w:rsid w:val="00C21930"/>
    <w:rsid w:val="00C21E58"/>
    <w:rsid w:val="00C22663"/>
    <w:rsid w:val="00C27362"/>
    <w:rsid w:val="00C30CD0"/>
    <w:rsid w:val="00C31673"/>
    <w:rsid w:val="00C31855"/>
    <w:rsid w:val="00C31BCB"/>
    <w:rsid w:val="00C32E53"/>
    <w:rsid w:val="00C33637"/>
    <w:rsid w:val="00C34320"/>
    <w:rsid w:val="00C3598E"/>
    <w:rsid w:val="00C360CE"/>
    <w:rsid w:val="00C376E2"/>
    <w:rsid w:val="00C40DD2"/>
    <w:rsid w:val="00C41C45"/>
    <w:rsid w:val="00C42437"/>
    <w:rsid w:val="00C42F2D"/>
    <w:rsid w:val="00C443A3"/>
    <w:rsid w:val="00C44EF6"/>
    <w:rsid w:val="00C465EF"/>
    <w:rsid w:val="00C467EE"/>
    <w:rsid w:val="00C47774"/>
    <w:rsid w:val="00C47DCE"/>
    <w:rsid w:val="00C51A5D"/>
    <w:rsid w:val="00C51F0B"/>
    <w:rsid w:val="00C52978"/>
    <w:rsid w:val="00C54DC2"/>
    <w:rsid w:val="00C55205"/>
    <w:rsid w:val="00C5528C"/>
    <w:rsid w:val="00C57F1D"/>
    <w:rsid w:val="00C606D5"/>
    <w:rsid w:val="00C60CD2"/>
    <w:rsid w:val="00C620D9"/>
    <w:rsid w:val="00C63868"/>
    <w:rsid w:val="00C64052"/>
    <w:rsid w:val="00C66DAC"/>
    <w:rsid w:val="00C676E5"/>
    <w:rsid w:val="00C70D70"/>
    <w:rsid w:val="00C714CA"/>
    <w:rsid w:val="00C71662"/>
    <w:rsid w:val="00C71B7A"/>
    <w:rsid w:val="00C73104"/>
    <w:rsid w:val="00C74217"/>
    <w:rsid w:val="00C74D8E"/>
    <w:rsid w:val="00C85B04"/>
    <w:rsid w:val="00C9124D"/>
    <w:rsid w:val="00C941B0"/>
    <w:rsid w:val="00C94475"/>
    <w:rsid w:val="00C9462F"/>
    <w:rsid w:val="00C95210"/>
    <w:rsid w:val="00C95F4C"/>
    <w:rsid w:val="00C96958"/>
    <w:rsid w:val="00C97463"/>
    <w:rsid w:val="00CA01EC"/>
    <w:rsid w:val="00CA03BD"/>
    <w:rsid w:val="00CA0C8E"/>
    <w:rsid w:val="00CA11D6"/>
    <w:rsid w:val="00CA1B08"/>
    <w:rsid w:val="00CA1CCB"/>
    <w:rsid w:val="00CA1E5E"/>
    <w:rsid w:val="00CA34ED"/>
    <w:rsid w:val="00CA3A8F"/>
    <w:rsid w:val="00CA49A5"/>
    <w:rsid w:val="00CA67AF"/>
    <w:rsid w:val="00CA7CD2"/>
    <w:rsid w:val="00CB1565"/>
    <w:rsid w:val="00CB1ADE"/>
    <w:rsid w:val="00CB1D62"/>
    <w:rsid w:val="00CB5572"/>
    <w:rsid w:val="00CB6301"/>
    <w:rsid w:val="00CB6666"/>
    <w:rsid w:val="00CB6AEB"/>
    <w:rsid w:val="00CB7068"/>
    <w:rsid w:val="00CB71C7"/>
    <w:rsid w:val="00CB74BF"/>
    <w:rsid w:val="00CB7A08"/>
    <w:rsid w:val="00CB7E7A"/>
    <w:rsid w:val="00CC024A"/>
    <w:rsid w:val="00CC0487"/>
    <w:rsid w:val="00CC0DD7"/>
    <w:rsid w:val="00CC1A16"/>
    <w:rsid w:val="00CC267B"/>
    <w:rsid w:val="00CC3DDA"/>
    <w:rsid w:val="00CC631D"/>
    <w:rsid w:val="00CC729F"/>
    <w:rsid w:val="00CC7DDE"/>
    <w:rsid w:val="00CD1E31"/>
    <w:rsid w:val="00CD583B"/>
    <w:rsid w:val="00CD68DD"/>
    <w:rsid w:val="00CD6FDC"/>
    <w:rsid w:val="00CE3037"/>
    <w:rsid w:val="00CE4EAF"/>
    <w:rsid w:val="00CE52E4"/>
    <w:rsid w:val="00CE570D"/>
    <w:rsid w:val="00CE5D88"/>
    <w:rsid w:val="00CE7CBE"/>
    <w:rsid w:val="00CE7EF5"/>
    <w:rsid w:val="00CF15DD"/>
    <w:rsid w:val="00CF358D"/>
    <w:rsid w:val="00CF37DF"/>
    <w:rsid w:val="00CF49A2"/>
    <w:rsid w:val="00CF50C0"/>
    <w:rsid w:val="00CF70B6"/>
    <w:rsid w:val="00D02285"/>
    <w:rsid w:val="00D050B1"/>
    <w:rsid w:val="00D05C52"/>
    <w:rsid w:val="00D06D43"/>
    <w:rsid w:val="00D07163"/>
    <w:rsid w:val="00D1164B"/>
    <w:rsid w:val="00D11A7C"/>
    <w:rsid w:val="00D11D79"/>
    <w:rsid w:val="00D14D2A"/>
    <w:rsid w:val="00D15509"/>
    <w:rsid w:val="00D15754"/>
    <w:rsid w:val="00D15F93"/>
    <w:rsid w:val="00D1688F"/>
    <w:rsid w:val="00D17D72"/>
    <w:rsid w:val="00D2059E"/>
    <w:rsid w:val="00D210D5"/>
    <w:rsid w:val="00D22E0C"/>
    <w:rsid w:val="00D235DA"/>
    <w:rsid w:val="00D24A24"/>
    <w:rsid w:val="00D24C61"/>
    <w:rsid w:val="00D26C1B"/>
    <w:rsid w:val="00D26F18"/>
    <w:rsid w:val="00D27451"/>
    <w:rsid w:val="00D27F4D"/>
    <w:rsid w:val="00D30535"/>
    <w:rsid w:val="00D30D52"/>
    <w:rsid w:val="00D32799"/>
    <w:rsid w:val="00D33EFC"/>
    <w:rsid w:val="00D359EB"/>
    <w:rsid w:val="00D35D65"/>
    <w:rsid w:val="00D35F0E"/>
    <w:rsid w:val="00D362B6"/>
    <w:rsid w:val="00D37111"/>
    <w:rsid w:val="00D432AB"/>
    <w:rsid w:val="00D44CAB"/>
    <w:rsid w:val="00D460D1"/>
    <w:rsid w:val="00D46C24"/>
    <w:rsid w:val="00D471F3"/>
    <w:rsid w:val="00D47B25"/>
    <w:rsid w:val="00D47E0C"/>
    <w:rsid w:val="00D51122"/>
    <w:rsid w:val="00D51C93"/>
    <w:rsid w:val="00D52020"/>
    <w:rsid w:val="00D54983"/>
    <w:rsid w:val="00D55091"/>
    <w:rsid w:val="00D55C50"/>
    <w:rsid w:val="00D57036"/>
    <w:rsid w:val="00D57EFB"/>
    <w:rsid w:val="00D60016"/>
    <w:rsid w:val="00D61A06"/>
    <w:rsid w:val="00D6423E"/>
    <w:rsid w:val="00D65050"/>
    <w:rsid w:val="00D66C29"/>
    <w:rsid w:val="00D67014"/>
    <w:rsid w:val="00D67065"/>
    <w:rsid w:val="00D67E58"/>
    <w:rsid w:val="00D700FF"/>
    <w:rsid w:val="00D70D3E"/>
    <w:rsid w:val="00D71811"/>
    <w:rsid w:val="00D71CF1"/>
    <w:rsid w:val="00D7233F"/>
    <w:rsid w:val="00D72A73"/>
    <w:rsid w:val="00D73542"/>
    <w:rsid w:val="00D73F24"/>
    <w:rsid w:val="00D74BCA"/>
    <w:rsid w:val="00D74DBD"/>
    <w:rsid w:val="00D74F7C"/>
    <w:rsid w:val="00D75804"/>
    <w:rsid w:val="00D7696C"/>
    <w:rsid w:val="00D769A4"/>
    <w:rsid w:val="00D7764E"/>
    <w:rsid w:val="00D80EC9"/>
    <w:rsid w:val="00D82DDD"/>
    <w:rsid w:val="00D82E63"/>
    <w:rsid w:val="00D8315F"/>
    <w:rsid w:val="00D8562B"/>
    <w:rsid w:val="00D86B60"/>
    <w:rsid w:val="00D87CA8"/>
    <w:rsid w:val="00D90A62"/>
    <w:rsid w:val="00D9134C"/>
    <w:rsid w:val="00D91443"/>
    <w:rsid w:val="00D93A42"/>
    <w:rsid w:val="00D93C18"/>
    <w:rsid w:val="00D948ED"/>
    <w:rsid w:val="00D9492B"/>
    <w:rsid w:val="00D94D0E"/>
    <w:rsid w:val="00D95550"/>
    <w:rsid w:val="00D96329"/>
    <w:rsid w:val="00D96C49"/>
    <w:rsid w:val="00DA1033"/>
    <w:rsid w:val="00DA2855"/>
    <w:rsid w:val="00DA4BFF"/>
    <w:rsid w:val="00DA6F83"/>
    <w:rsid w:val="00DB0589"/>
    <w:rsid w:val="00DB0861"/>
    <w:rsid w:val="00DB37AB"/>
    <w:rsid w:val="00DB4C05"/>
    <w:rsid w:val="00DB52D5"/>
    <w:rsid w:val="00DB5C65"/>
    <w:rsid w:val="00DB64F5"/>
    <w:rsid w:val="00DB7771"/>
    <w:rsid w:val="00DB77AB"/>
    <w:rsid w:val="00DC4317"/>
    <w:rsid w:val="00DC4713"/>
    <w:rsid w:val="00DC6457"/>
    <w:rsid w:val="00DC686F"/>
    <w:rsid w:val="00DC68FD"/>
    <w:rsid w:val="00DC6A8E"/>
    <w:rsid w:val="00DC7349"/>
    <w:rsid w:val="00DD1A9D"/>
    <w:rsid w:val="00DD20E8"/>
    <w:rsid w:val="00DD301F"/>
    <w:rsid w:val="00DD3299"/>
    <w:rsid w:val="00DD3DCD"/>
    <w:rsid w:val="00DD59BB"/>
    <w:rsid w:val="00DD6C9F"/>
    <w:rsid w:val="00DD6D12"/>
    <w:rsid w:val="00DD7193"/>
    <w:rsid w:val="00DD71EF"/>
    <w:rsid w:val="00DE30BA"/>
    <w:rsid w:val="00DE4696"/>
    <w:rsid w:val="00DE4B35"/>
    <w:rsid w:val="00DE51A2"/>
    <w:rsid w:val="00DE5AF0"/>
    <w:rsid w:val="00DE690A"/>
    <w:rsid w:val="00DF1B43"/>
    <w:rsid w:val="00DF29E9"/>
    <w:rsid w:val="00DF37EE"/>
    <w:rsid w:val="00DF401C"/>
    <w:rsid w:val="00DF5CB6"/>
    <w:rsid w:val="00DF5E36"/>
    <w:rsid w:val="00DF6BD3"/>
    <w:rsid w:val="00DF7926"/>
    <w:rsid w:val="00DF7CFB"/>
    <w:rsid w:val="00E030FD"/>
    <w:rsid w:val="00E048BF"/>
    <w:rsid w:val="00E07030"/>
    <w:rsid w:val="00E0799D"/>
    <w:rsid w:val="00E10F4D"/>
    <w:rsid w:val="00E1142A"/>
    <w:rsid w:val="00E13633"/>
    <w:rsid w:val="00E141DD"/>
    <w:rsid w:val="00E1652D"/>
    <w:rsid w:val="00E16F88"/>
    <w:rsid w:val="00E20550"/>
    <w:rsid w:val="00E239BF"/>
    <w:rsid w:val="00E25D3E"/>
    <w:rsid w:val="00E2640E"/>
    <w:rsid w:val="00E26747"/>
    <w:rsid w:val="00E27057"/>
    <w:rsid w:val="00E2787E"/>
    <w:rsid w:val="00E30F34"/>
    <w:rsid w:val="00E31E8D"/>
    <w:rsid w:val="00E3291C"/>
    <w:rsid w:val="00E32B39"/>
    <w:rsid w:val="00E32D11"/>
    <w:rsid w:val="00E34C13"/>
    <w:rsid w:val="00E36899"/>
    <w:rsid w:val="00E40D32"/>
    <w:rsid w:val="00E42590"/>
    <w:rsid w:val="00E42B25"/>
    <w:rsid w:val="00E44CCF"/>
    <w:rsid w:val="00E44F86"/>
    <w:rsid w:val="00E44FD3"/>
    <w:rsid w:val="00E45467"/>
    <w:rsid w:val="00E45B7D"/>
    <w:rsid w:val="00E46065"/>
    <w:rsid w:val="00E47108"/>
    <w:rsid w:val="00E4784D"/>
    <w:rsid w:val="00E5013B"/>
    <w:rsid w:val="00E5202F"/>
    <w:rsid w:val="00E54C9E"/>
    <w:rsid w:val="00E56D2C"/>
    <w:rsid w:val="00E60AF9"/>
    <w:rsid w:val="00E616B8"/>
    <w:rsid w:val="00E62416"/>
    <w:rsid w:val="00E633A4"/>
    <w:rsid w:val="00E63B5C"/>
    <w:rsid w:val="00E66F2A"/>
    <w:rsid w:val="00E6721C"/>
    <w:rsid w:val="00E67233"/>
    <w:rsid w:val="00E67C3B"/>
    <w:rsid w:val="00E71566"/>
    <w:rsid w:val="00E72451"/>
    <w:rsid w:val="00E72DF2"/>
    <w:rsid w:val="00E731E1"/>
    <w:rsid w:val="00E7431F"/>
    <w:rsid w:val="00E7571F"/>
    <w:rsid w:val="00E76524"/>
    <w:rsid w:val="00E77866"/>
    <w:rsid w:val="00E807F6"/>
    <w:rsid w:val="00E815E0"/>
    <w:rsid w:val="00E81C71"/>
    <w:rsid w:val="00E8228B"/>
    <w:rsid w:val="00E82C77"/>
    <w:rsid w:val="00E830B4"/>
    <w:rsid w:val="00E83646"/>
    <w:rsid w:val="00E83673"/>
    <w:rsid w:val="00E8385E"/>
    <w:rsid w:val="00E84F89"/>
    <w:rsid w:val="00E86DB7"/>
    <w:rsid w:val="00E870C6"/>
    <w:rsid w:val="00E87998"/>
    <w:rsid w:val="00E87A2E"/>
    <w:rsid w:val="00E9299C"/>
    <w:rsid w:val="00E9408C"/>
    <w:rsid w:val="00E941BB"/>
    <w:rsid w:val="00E94298"/>
    <w:rsid w:val="00E94D79"/>
    <w:rsid w:val="00E94F95"/>
    <w:rsid w:val="00E95690"/>
    <w:rsid w:val="00E9758F"/>
    <w:rsid w:val="00EA0290"/>
    <w:rsid w:val="00EA0469"/>
    <w:rsid w:val="00EA050D"/>
    <w:rsid w:val="00EA1AFF"/>
    <w:rsid w:val="00EA3285"/>
    <w:rsid w:val="00EA3A6D"/>
    <w:rsid w:val="00EB046D"/>
    <w:rsid w:val="00EB2D2C"/>
    <w:rsid w:val="00EB38BB"/>
    <w:rsid w:val="00EB7BFA"/>
    <w:rsid w:val="00EB7C14"/>
    <w:rsid w:val="00EC05ED"/>
    <w:rsid w:val="00EC5993"/>
    <w:rsid w:val="00EC5ED3"/>
    <w:rsid w:val="00EC5F61"/>
    <w:rsid w:val="00EC79BB"/>
    <w:rsid w:val="00ED0425"/>
    <w:rsid w:val="00ED0EBA"/>
    <w:rsid w:val="00ED3B65"/>
    <w:rsid w:val="00ED44BA"/>
    <w:rsid w:val="00ED4735"/>
    <w:rsid w:val="00ED6EAC"/>
    <w:rsid w:val="00ED73DE"/>
    <w:rsid w:val="00ED7864"/>
    <w:rsid w:val="00EE16AE"/>
    <w:rsid w:val="00EE1BEF"/>
    <w:rsid w:val="00EE3A5B"/>
    <w:rsid w:val="00EE3CF7"/>
    <w:rsid w:val="00EE48D5"/>
    <w:rsid w:val="00EE57AF"/>
    <w:rsid w:val="00EE61BE"/>
    <w:rsid w:val="00EF01FB"/>
    <w:rsid w:val="00EF0625"/>
    <w:rsid w:val="00EF0E67"/>
    <w:rsid w:val="00EF1126"/>
    <w:rsid w:val="00EF1456"/>
    <w:rsid w:val="00EF20B1"/>
    <w:rsid w:val="00EF2585"/>
    <w:rsid w:val="00EF268A"/>
    <w:rsid w:val="00EF3957"/>
    <w:rsid w:val="00EF3D2F"/>
    <w:rsid w:val="00EF4567"/>
    <w:rsid w:val="00EF4DC9"/>
    <w:rsid w:val="00EF56EB"/>
    <w:rsid w:val="00EF6896"/>
    <w:rsid w:val="00F021E8"/>
    <w:rsid w:val="00F0338E"/>
    <w:rsid w:val="00F03AB7"/>
    <w:rsid w:val="00F045A9"/>
    <w:rsid w:val="00F05F1F"/>
    <w:rsid w:val="00F1160D"/>
    <w:rsid w:val="00F116D5"/>
    <w:rsid w:val="00F120FA"/>
    <w:rsid w:val="00F12754"/>
    <w:rsid w:val="00F134A9"/>
    <w:rsid w:val="00F15490"/>
    <w:rsid w:val="00F156AC"/>
    <w:rsid w:val="00F16DE2"/>
    <w:rsid w:val="00F1704F"/>
    <w:rsid w:val="00F2484B"/>
    <w:rsid w:val="00F26490"/>
    <w:rsid w:val="00F26698"/>
    <w:rsid w:val="00F268D3"/>
    <w:rsid w:val="00F26DB0"/>
    <w:rsid w:val="00F30E88"/>
    <w:rsid w:val="00F30EFD"/>
    <w:rsid w:val="00F32D12"/>
    <w:rsid w:val="00F34123"/>
    <w:rsid w:val="00F34939"/>
    <w:rsid w:val="00F34D16"/>
    <w:rsid w:val="00F35238"/>
    <w:rsid w:val="00F3563F"/>
    <w:rsid w:val="00F3582A"/>
    <w:rsid w:val="00F360BD"/>
    <w:rsid w:val="00F37256"/>
    <w:rsid w:val="00F3750A"/>
    <w:rsid w:val="00F401AB"/>
    <w:rsid w:val="00F401D7"/>
    <w:rsid w:val="00F405F3"/>
    <w:rsid w:val="00F40919"/>
    <w:rsid w:val="00F41A9D"/>
    <w:rsid w:val="00F41FEE"/>
    <w:rsid w:val="00F43CF8"/>
    <w:rsid w:val="00F44BD2"/>
    <w:rsid w:val="00F500A1"/>
    <w:rsid w:val="00F5184D"/>
    <w:rsid w:val="00F52DB0"/>
    <w:rsid w:val="00F53E30"/>
    <w:rsid w:val="00F56996"/>
    <w:rsid w:val="00F61C12"/>
    <w:rsid w:val="00F63202"/>
    <w:rsid w:val="00F65277"/>
    <w:rsid w:val="00F65B29"/>
    <w:rsid w:val="00F66D0D"/>
    <w:rsid w:val="00F70E0F"/>
    <w:rsid w:val="00F71135"/>
    <w:rsid w:val="00F72001"/>
    <w:rsid w:val="00F72AD0"/>
    <w:rsid w:val="00F75E14"/>
    <w:rsid w:val="00F7600D"/>
    <w:rsid w:val="00F779C1"/>
    <w:rsid w:val="00F80E96"/>
    <w:rsid w:val="00F8254C"/>
    <w:rsid w:val="00F84072"/>
    <w:rsid w:val="00F84BFB"/>
    <w:rsid w:val="00F84CC4"/>
    <w:rsid w:val="00F85ABA"/>
    <w:rsid w:val="00F86E07"/>
    <w:rsid w:val="00F90D17"/>
    <w:rsid w:val="00F937A9"/>
    <w:rsid w:val="00F962F2"/>
    <w:rsid w:val="00FA1160"/>
    <w:rsid w:val="00FA17E7"/>
    <w:rsid w:val="00FA2DA2"/>
    <w:rsid w:val="00FA3451"/>
    <w:rsid w:val="00FA40C5"/>
    <w:rsid w:val="00FA488F"/>
    <w:rsid w:val="00FA4EEB"/>
    <w:rsid w:val="00FA5EFF"/>
    <w:rsid w:val="00FA750A"/>
    <w:rsid w:val="00FA7C53"/>
    <w:rsid w:val="00FB0380"/>
    <w:rsid w:val="00FC00B5"/>
    <w:rsid w:val="00FC2F10"/>
    <w:rsid w:val="00FC3534"/>
    <w:rsid w:val="00FC3CD7"/>
    <w:rsid w:val="00FC41EE"/>
    <w:rsid w:val="00FC4ECE"/>
    <w:rsid w:val="00FC5E4D"/>
    <w:rsid w:val="00FC7C41"/>
    <w:rsid w:val="00FC7F17"/>
    <w:rsid w:val="00FD0BE8"/>
    <w:rsid w:val="00FD1068"/>
    <w:rsid w:val="00FD1ADD"/>
    <w:rsid w:val="00FD1B53"/>
    <w:rsid w:val="00FD30E6"/>
    <w:rsid w:val="00FD36E4"/>
    <w:rsid w:val="00FD3864"/>
    <w:rsid w:val="00FD4318"/>
    <w:rsid w:val="00FD51BF"/>
    <w:rsid w:val="00FD6520"/>
    <w:rsid w:val="00FD76F1"/>
    <w:rsid w:val="00FE1801"/>
    <w:rsid w:val="00FE1CF7"/>
    <w:rsid w:val="00FE2E32"/>
    <w:rsid w:val="00FE467C"/>
    <w:rsid w:val="00FE51B2"/>
    <w:rsid w:val="00FE71FF"/>
    <w:rsid w:val="00FE76E8"/>
    <w:rsid w:val="00FE77A6"/>
    <w:rsid w:val="00FF17A5"/>
    <w:rsid w:val="00FF17BD"/>
    <w:rsid w:val="00FF24E6"/>
    <w:rsid w:val="00FF5380"/>
    <w:rsid w:val="00FF5CD0"/>
    <w:rsid w:val="00FF6969"/>
    <w:rsid w:val="00FF766A"/>
    <w:rsid w:val="00FF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A439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77866"/>
    <w:pPr>
      <w:keepNext/>
      <w:jc w:val="center"/>
      <w:outlineLvl w:val="0"/>
    </w:pPr>
    <w:rPr>
      <w:b/>
      <w:i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7866"/>
    <w:pPr>
      <w:keepNext/>
      <w:ind w:hanging="142"/>
      <w:jc w:val="both"/>
      <w:outlineLvl w:val="1"/>
    </w:pPr>
    <w:rPr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77866"/>
    <w:pPr>
      <w:keepNext/>
      <w:jc w:val="center"/>
      <w:outlineLvl w:val="2"/>
    </w:pPr>
    <w:rPr>
      <w:rFonts w:ascii="Tahoma" w:hAnsi="Tahoma"/>
      <w:b/>
      <w:sz w:val="32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77866"/>
    <w:pPr>
      <w:keepNext/>
      <w:outlineLvl w:val="3"/>
    </w:pPr>
    <w:rPr>
      <w:rFonts w:ascii="Tahoma" w:hAnsi="Tahoma"/>
      <w:b/>
      <w:sz w:val="32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77866"/>
    <w:pPr>
      <w:keepNext/>
      <w:jc w:val="both"/>
      <w:outlineLvl w:val="4"/>
    </w:pPr>
    <w:rPr>
      <w:rFonts w:ascii="Tahoma" w:hAnsi="Tahoma"/>
      <w:b/>
      <w:sz w:val="32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F3AA2"/>
    <w:pPr>
      <w:keepNext/>
      <w:outlineLvl w:val="5"/>
    </w:pPr>
    <w:rPr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77866"/>
    <w:pPr>
      <w:keepNext/>
      <w:jc w:val="center"/>
      <w:outlineLvl w:val="6"/>
    </w:pPr>
    <w:rPr>
      <w:rFonts w:ascii="Arial Narrow" w:hAnsi="Arial Narrow"/>
      <w:b/>
      <w:color w:val="FF0000"/>
      <w:sz w:val="72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77866"/>
    <w:pPr>
      <w:keepNext/>
      <w:outlineLvl w:val="7"/>
    </w:pPr>
    <w:rPr>
      <w:color w:val="000000"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77866"/>
    <w:pPr>
      <w:keepNext/>
      <w:jc w:val="center"/>
      <w:outlineLvl w:val="8"/>
    </w:pPr>
    <w:rPr>
      <w:color w:val="000000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5CF6"/>
    <w:rPr>
      <w:rFonts w:cs="Times New Roman"/>
      <w:b/>
      <w:i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C5CF6"/>
    <w:rPr>
      <w:rFonts w:cs="Times New Roman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C5CF6"/>
    <w:rPr>
      <w:rFonts w:ascii="Tahoma" w:hAnsi="Tahoma" w:cs="Times New Roman"/>
      <w:b/>
      <w:sz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C5CF6"/>
    <w:rPr>
      <w:rFonts w:ascii="Tahoma" w:hAnsi="Tahoma" w:cs="Times New Roman"/>
      <w:b/>
      <w:sz w:val="3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C5CF6"/>
    <w:rPr>
      <w:rFonts w:ascii="Tahoma" w:hAnsi="Tahoma" w:cs="Times New Roman"/>
      <w:b/>
      <w:sz w:val="32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C5CF6"/>
    <w:rPr>
      <w:rFonts w:cs="Times New Roman"/>
      <w:sz w:val="28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C5CF6"/>
    <w:rPr>
      <w:rFonts w:ascii="Arial Narrow" w:hAnsi="Arial Narrow" w:cs="Times New Roman"/>
      <w:b/>
      <w:color w:val="FF0000"/>
      <w:sz w:val="7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C5CF6"/>
    <w:rPr>
      <w:rFonts w:cs="Times New Roman"/>
      <w:color w:val="000000"/>
      <w:sz w:val="4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C5CF6"/>
    <w:rPr>
      <w:rFonts w:cs="Times New Roman"/>
      <w:color w:val="000000"/>
      <w:sz w:val="32"/>
    </w:rPr>
  </w:style>
  <w:style w:type="table" w:styleId="TableGrid">
    <w:name w:val="Table Grid"/>
    <w:basedOn w:val="TableNormal"/>
    <w:uiPriority w:val="99"/>
    <w:rsid w:val="00DD59B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1F3AA2"/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B2522"/>
    <w:rPr>
      <w:rFonts w:cs="Times New Roman"/>
      <w:sz w:val="28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rsid w:val="001F3AA2"/>
    <w:rPr>
      <w:color w:val="000000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3C5CF6"/>
    <w:rPr>
      <w:rFonts w:cs="Times New Roman"/>
      <w:color w:val="000000"/>
      <w:sz w:val="28"/>
    </w:rPr>
  </w:style>
  <w:style w:type="paragraph" w:styleId="BodyTextIndent2">
    <w:name w:val="Body Text Indent 2"/>
    <w:basedOn w:val="Normal"/>
    <w:link w:val="BodyTextIndent2Char"/>
    <w:uiPriority w:val="99"/>
    <w:rsid w:val="001F3AA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C5CF6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B5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CF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47683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C5CF6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476831"/>
    <w:rPr>
      <w:rFonts w:cs="Times New Roman"/>
    </w:rPr>
  </w:style>
  <w:style w:type="paragraph" w:customStyle="1" w:styleId="a">
    <w:name w:val="Знак Знак Знак Знак"/>
    <w:basedOn w:val="Normal"/>
    <w:uiPriority w:val="99"/>
    <w:rsid w:val="00FA4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Hyperlink">
    <w:name w:val="Hyperlink"/>
    <w:basedOn w:val="DefaultParagraphFont"/>
    <w:uiPriority w:val="99"/>
    <w:rsid w:val="00E7786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E77866"/>
    <w:rPr>
      <w:rFonts w:cs="Times New Roman"/>
      <w:color w:val="800080"/>
      <w:u w:val="single"/>
    </w:rPr>
  </w:style>
  <w:style w:type="paragraph" w:styleId="Title">
    <w:name w:val="Title"/>
    <w:basedOn w:val="Normal"/>
    <w:link w:val="TitleChar"/>
    <w:uiPriority w:val="99"/>
    <w:qFormat/>
    <w:rsid w:val="00E77866"/>
    <w:pPr>
      <w:jc w:val="center"/>
    </w:pPr>
    <w:rPr>
      <w:b/>
      <w:i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3C5CF6"/>
    <w:rPr>
      <w:rFonts w:cs="Times New Roman"/>
      <w:b/>
      <w:i/>
      <w:sz w:val="28"/>
    </w:rPr>
  </w:style>
  <w:style w:type="paragraph" w:styleId="BodyTextIndent">
    <w:name w:val="Body Text Indent"/>
    <w:basedOn w:val="Normal"/>
    <w:link w:val="BodyTextIndentChar"/>
    <w:uiPriority w:val="99"/>
    <w:rsid w:val="00E7786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C5CF6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E77866"/>
    <w:pPr>
      <w:jc w:val="center"/>
    </w:pPr>
    <w:rPr>
      <w:b/>
      <w:color w:val="008080"/>
      <w:sz w:val="3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C5CF6"/>
    <w:rPr>
      <w:rFonts w:cs="Times New Roman"/>
      <w:b/>
      <w:color w:val="008080"/>
      <w:sz w:val="32"/>
    </w:rPr>
  </w:style>
  <w:style w:type="paragraph" w:customStyle="1" w:styleId="1">
    <w:name w:val="Абзац списка1"/>
    <w:basedOn w:val="Normal"/>
    <w:uiPriority w:val="99"/>
    <w:rsid w:val="00E77866"/>
    <w:pPr>
      <w:ind w:left="720"/>
    </w:pPr>
    <w:rPr>
      <w:rFonts w:ascii="Calibri" w:hAnsi="Calibri"/>
      <w:sz w:val="22"/>
      <w:szCs w:val="22"/>
    </w:rPr>
  </w:style>
  <w:style w:type="paragraph" w:customStyle="1" w:styleId="21">
    <w:name w:val="Основной текст 21"/>
    <w:basedOn w:val="Normal"/>
    <w:uiPriority w:val="99"/>
    <w:rsid w:val="00E77866"/>
    <w:pPr>
      <w:overflowPunct w:val="0"/>
      <w:autoSpaceDE w:val="0"/>
      <w:autoSpaceDN w:val="0"/>
      <w:adjustRightInd w:val="0"/>
      <w:ind w:left="360"/>
      <w:jc w:val="both"/>
    </w:pPr>
    <w:rPr>
      <w:sz w:val="26"/>
      <w:szCs w:val="20"/>
    </w:rPr>
  </w:style>
  <w:style w:type="character" w:customStyle="1" w:styleId="a0">
    <w:name w:val="Гипертекстовая ссылка"/>
    <w:uiPriority w:val="99"/>
    <w:rsid w:val="00E77866"/>
    <w:rPr>
      <w:rFonts w:ascii="Times New Roman" w:hAnsi="Times New Roman"/>
      <w:color w:val="008000"/>
    </w:rPr>
  </w:style>
  <w:style w:type="paragraph" w:styleId="NoSpacing">
    <w:name w:val="No Spacing"/>
    <w:link w:val="NoSpacingChar1"/>
    <w:uiPriority w:val="99"/>
    <w:qFormat/>
    <w:rsid w:val="00C33637"/>
    <w:rPr>
      <w:rFonts w:ascii="Calibri" w:hAnsi="Calibri"/>
    </w:rPr>
  </w:style>
  <w:style w:type="character" w:customStyle="1" w:styleId="apple-style-span">
    <w:name w:val="apple-style-span"/>
    <w:basedOn w:val="DefaultParagraphFont"/>
    <w:uiPriority w:val="99"/>
    <w:rsid w:val="00077EAC"/>
    <w:rPr>
      <w:rFonts w:cs="Times New Roman"/>
    </w:rPr>
  </w:style>
  <w:style w:type="paragraph" w:styleId="NormalWeb">
    <w:name w:val="Normal (Web)"/>
    <w:basedOn w:val="Normal"/>
    <w:uiPriority w:val="99"/>
    <w:rsid w:val="008237FE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rsid w:val="00F156A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156AC"/>
    <w:rPr>
      <w:rFonts w:ascii="Courier New" w:hAnsi="Courier New" w:cs="Times New Roman"/>
    </w:rPr>
  </w:style>
  <w:style w:type="paragraph" w:customStyle="1" w:styleId="12">
    <w:name w:val="Абзац списка12"/>
    <w:basedOn w:val="Normal"/>
    <w:uiPriority w:val="99"/>
    <w:rsid w:val="00F156AC"/>
    <w:pPr>
      <w:ind w:left="720"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DF401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F401C"/>
    <w:rPr>
      <w:rFonts w:cs="Times New Roman"/>
      <w:sz w:val="24"/>
    </w:rPr>
  </w:style>
  <w:style w:type="table" w:customStyle="1" w:styleId="10">
    <w:name w:val="Сетка таблицы1"/>
    <w:uiPriority w:val="99"/>
    <w:rsid w:val="00686647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E5202F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E5202F"/>
    <w:rPr>
      <w:rFonts w:ascii="Arial" w:hAnsi="Arial"/>
      <w:sz w:val="22"/>
      <w:lang w:val="ru-RU" w:eastAsia="ru-RU"/>
    </w:rPr>
  </w:style>
  <w:style w:type="character" w:customStyle="1" w:styleId="NoSpacingChar1">
    <w:name w:val="No Spacing Char1"/>
    <w:link w:val="NoSpacing"/>
    <w:uiPriority w:val="99"/>
    <w:locked/>
    <w:rsid w:val="00586004"/>
    <w:rPr>
      <w:rFonts w:ascii="Calibri" w:hAnsi="Calibri"/>
      <w:sz w:val="22"/>
    </w:rPr>
  </w:style>
  <w:style w:type="paragraph" w:customStyle="1" w:styleId="a1">
    <w:name w:val="Обычный текст"/>
    <w:basedOn w:val="Normal"/>
    <w:link w:val="a2"/>
    <w:uiPriority w:val="99"/>
    <w:rsid w:val="007748CE"/>
    <w:pPr>
      <w:ind w:firstLine="709"/>
      <w:jc w:val="both"/>
    </w:pPr>
    <w:rPr>
      <w:sz w:val="28"/>
      <w:szCs w:val="28"/>
    </w:rPr>
  </w:style>
  <w:style w:type="character" w:customStyle="1" w:styleId="a2">
    <w:name w:val="Обычный текст Знак"/>
    <w:basedOn w:val="DefaultParagraphFont"/>
    <w:link w:val="a1"/>
    <w:uiPriority w:val="99"/>
    <w:locked/>
    <w:rsid w:val="007748CE"/>
    <w:rPr>
      <w:rFonts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42197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6B2522"/>
    <w:rPr>
      <w:rFonts w:ascii="Calibri" w:hAnsi="Calibri"/>
    </w:rPr>
  </w:style>
  <w:style w:type="paragraph" w:customStyle="1" w:styleId="a3">
    <w:name w:val="Базовый"/>
    <w:uiPriority w:val="99"/>
    <w:rsid w:val="00195349"/>
    <w:pPr>
      <w:widowControl w:val="0"/>
      <w:tabs>
        <w:tab w:val="left" w:pos="706"/>
      </w:tabs>
      <w:suppressAutoHyphens/>
      <w:spacing w:line="200" w:lineRule="atLeast"/>
    </w:pPr>
    <w:rPr>
      <w:rFonts w:cs="Tahoma"/>
      <w:sz w:val="24"/>
      <w:szCs w:val="24"/>
    </w:rPr>
  </w:style>
  <w:style w:type="paragraph" w:customStyle="1" w:styleId="13">
    <w:name w:val="Цитата1"/>
    <w:basedOn w:val="Normal"/>
    <w:uiPriority w:val="99"/>
    <w:rsid w:val="00C11AC4"/>
    <w:pPr>
      <w:suppressAutoHyphens/>
      <w:ind w:left="84" w:right="72" w:firstLine="636"/>
      <w:jc w:val="both"/>
    </w:pPr>
    <w:rPr>
      <w:lang w:eastAsia="ar-SA"/>
    </w:rPr>
  </w:style>
  <w:style w:type="character" w:customStyle="1" w:styleId="apple-converted-space">
    <w:name w:val="apple-converted-space"/>
    <w:basedOn w:val="DefaultParagraphFont"/>
    <w:uiPriority w:val="99"/>
    <w:rsid w:val="00D95550"/>
    <w:rPr>
      <w:rFonts w:cs="Times New Roman"/>
    </w:rPr>
  </w:style>
  <w:style w:type="paragraph" w:customStyle="1" w:styleId="2">
    <w:name w:val="Без интервала2"/>
    <w:uiPriority w:val="99"/>
    <w:rsid w:val="000D002E"/>
    <w:rPr>
      <w:rFonts w:ascii="Calibri" w:hAnsi="Calibri"/>
    </w:rPr>
  </w:style>
  <w:style w:type="character" w:styleId="Strong">
    <w:name w:val="Strong"/>
    <w:basedOn w:val="DefaultParagraphFont"/>
    <w:uiPriority w:val="99"/>
    <w:qFormat/>
    <w:rsid w:val="00961080"/>
    <w:rPr>
      <w:rFonts w:cs="Times New Roman"/>
      <w:b/>
      <w:bCs/>
    </w:rPr>
  </w:style>
  <w:style w:type="paragraph" w:customStyle="1" w:styleId="110">
    <w:name w:val="Абзац списка11"/>
    <w:basedOn w:val="Normal"/>
    <w:uiPriority w:val="99"/>
    <w:rsid w:val="003C5CF6"/>
    <w:pPr>
      <w:ind w:left="720"/>
    </w:pPr>
    <w:rPr>
      <w:rFonts w:ascii="Calibri" w:hAnsi="Calibri"/>
      <w:sz w:val="22"/>
      <w:szCs w:val="22"/>
    </w:rPr>
  </w:style>
  <w:style w:type="paragraph" w:customStyle="1" w:styleId="3">
    <w:name w:val="Без интервала3"/>
    <w:uiPriority w:val="99"/>
    <w:rsid w:val="003C5CF6"/>
    <w:rPr>
      <w:rFonts w:ascii="Calibri" w:hAnsi="Calibri"/>
    </w:rPr>
  </w:style>
  <w:style w:type="character" w:styleId="Emphasis">
    <w:name w:val="Emphasis"/>
    <w:basedOn w:val="DefaultParagraphFont"/>
    <w:uiPriority w:val="99"/>
    <w:qFormat/>
    <w:rsid w:val="00501654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36069D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6069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4">
    <w:name w:val="Без интервала4"/>
    <w:uiPriority w:val="99"/>
    <w:rsid w:val="00152009"/>
    <w:rPr>
      <w:rFonts w:ascii="Calibri" w:hAnsi="Calibri"/>
    </w:rPr>
  </w:style>
  <w:style w:type="paragraph" w:customStyle="1" w:styleId="a4">
    <w:name w:val="параграф"/>
    <w:basedOn w:val="Normal"/>
    <w:uiPriority w:val="99"/>
    <w:rsid w:val="00511A59"/>
    <w:pPr>
      <w:jc w:val="both"/>
    </w:pPr>
    <w:rPr>
      <w:b/>
    </w:rPr>
  </w:style>
  <w:style w:type="paragraph" w:customStyle="1" w:styleId="5">
    <w:name w:val="Без интервала5"/>
    <w:uiPriority w:val="99"/>
    <w:rsid w:val="00057A07"/>
    <w:rPr>
      <w:rFonts w:ascii="Calibri" w:hAnsi="Calibri"/>
    </w:rPr>
  </w:style>
  <w:style w:type="paragraph" w:customStyle="1" w:styleId="20">
    <w:name w:val="Абзац списка2"/>
    <w:basedOn w:val="Normal"/>
    <w:uiPriority w:val="99"/>
    <w:rsid w:val="00057A07"/>
    <w:pPr>
      <w:ind w:left="708"/>
    </w:pPr>
    <w:rPr>
      <w:sz w:val="20"/>
      <w:szCs w:val="20"/>
      <w:lang w:eastAsia="en-US"/>
    </w:rPr>
  </w:style>
  <w:style w:type="paragraph" w:customStyle="1" w:styleId="Default">
    <w:name w:val="Default"/>
    <w:uiPriority w:val="99"/>
    <w:rsid w:val="00CE30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6">
    <w:name w:val="Без интервала6"/>
    <w:link w:val="NoSpacingChar"/>
    <w:uiPriority w:val="99"/>
    <w:rsid w:val="000C6F8B"/>
    <w:rPr>
      <w:rFonts w:ascii="Calibri" w:hAnsi="Calibri"/>
    </w:rPr>
  </w:style>
  <w:style w:type="character" w:customStyle="1" w:styleId="NoSpacingChar">
    <w:name w:val="No Spacing Char"/>
    <w:link w:val="6"/>
    <w:uiPriority w:val="99"/>
    <w:locked/>
    <w:rsid w:val="000C6F8B"/>
    <w:rPr>
      <w:rFonts w:ascii="Calibri" w:hAnsi="Calibri"/>
      <w:sz w:val="22"/>
    </w:rPr>
  </w:style>
  <w:style w:type="paragraph" w:customStyle="1" w:styleId="Standard">
    <w:name w:val="Standard"/>
    <w:uiPriority w:val="99"/>
    <w:rsid w:val="00027737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82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88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88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8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88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88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1853</TotalTime>
  <Pages>4</Pages>
  <Words>2140</Words>
  <Characters>12198</Characters>
  <Application>Microsoft Office Outlook</Application>
  <DocSecurity>0</DocSecurity>
  <Lines>0</Lines>
  <Paragraphs>0</Paragraphs>
  <ScaleCrop>false</ScaleCrop>
  <Company>Администарация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Согласно ФЗ от 06</dc:title>
  <dc:subject/>
  <dc:creator>Глава</dc:creator>
  <cp:keywords/>
  <dc:description/>
  <cp:lastModifiedBy>User</cp:lastModifiedBy>
  <cp:revision>223</cp:revision>
  <cp:lastPrinted>2020-02-27T10:51:00Z</cp:lastPrinted>
  <dcterms:created xsi:type="dcterms:W3CDTF">2019-01-31T04:13:00Z</dcterms:created>
  <dcterms:modified xsi:type="dcterms:W3CDTF">2020-08-19T04:10:00Z</dcterms:modified>
</cp:coreProperties>
</file>