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2EF" w:rsidRPr="005326C7" w:rsidRDefault="008F45DB" w:rsidP="008F45DB">
      <w:pPr>
        <w:ind w:firstLine="0"/>
        <w:jc w:val="center"/>
        <w:rPr>
          <w:rFonts w:ascii="Times New Roman" w:hAnsi="Times New Roman"/>
          <w:sz w:val="10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-74295</wp:posOffset>
            </wp:positionV>
            <wp:extent cx="797560" cy="885190"/>
            <wp:effectExtent l="0" t="0" r="2540" b="0"/>
            <wp:wrapTopAndBottom/>
            <wp:docPr id="1" name="Рисунок 1" descr="C:\Users\GribanovAV\Pictures\Новый рисун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ibanovAV\Pictures\Новый рисунок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2EF" w:rsidRPr="005326C7" w:rsidRDefault="00D562EF" w:rsidP="00D85D77">
      <w:pPr>
        <w:ind w:right="21" w:firstLine="0"/>
        <w:jc w:val="center"/>
        <w:rPr>
          <w:rFonts w:ascii="Times New Roman" w:hAnsi="Times New Roman"/>
          <w:b/>
          <w:sz w:val="10"/>
          <w:szCs w:val="24"/>
        </w:rPr>
      </w:pPr>
    </w:p>
    <w:p w:rsidR="00D562EF" w:rsidRPr="005326C7" w:rsidRDefault="00D562EF" w:rsidP="00D85D77">
      <w:pPr>
        <w:ind w:right="21" w:firstLine="0"/>
        <w:jc w:val="center"/>
        <w:rPr>
          <w:rFonts w:ascii="Times New Roman" w:hAnsi="Times New Roman"/>
          <w:b/>
          <w:sz w:val="28"/>
          <w:szCs w:val="24"/>
        </w:rPr>
      </w:pPr>
      <w:r w:rsidRPr="005326C7">
        <w:rPr>
          <w:rFonts w:ascii="Times New Roman" w:hAnsi="Times New Roman"/>
          <w:b/>
          <w:sz w:val="28"/>
          <w:szCs w:val="24"/>
        </w:rPr>
        <w:t>ДЕПАРТАМЕНТ КУЛЬТУРЫ</w:t>
      </w:r>
    </w:p>
    <w:p w:rsidR="00D562EF" w:rsidRPr="005326C7" w:rsidRDefault="00D562EF" w:rsidP="00915A18">
      <w:pPr>
        <w:ind w:right="21" w:firstLine="0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5326C7">
        <w:rPr>
          <w:rFonts w:ascii="Times New Roman" w:eastAsia="Arial Unicode MS" w:hAnsi="Times New Roman"/>
          <w:b/>
          <w:sz w:val="28"/>
          <w:szCs w:val="24"/>
        </w:rPr>
        <w:t>ХАНТЫ-МАНСИЙСКОГО АВТОНОМНОГО ОКРУГА – ЮГРЫ</w:t>
      </w:r>
    </w:p>
    <w:p w:rsidR="00D562EF" w:rsidRPr="005326C7" w:rsidRDefault="00D562EF" w:rsidP="00D562EF">
      <w:pPr>
        <w:ind w:right="21"/>
        <w:jc w:val="center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W w:w="9180" w:type="dxa"/>
        <w:tblLook w:val="04A0" w:firstRow="1" w:lastRow="0" w:firstColumn="1" w:lastColumn="0" w:noHBand="0" w:noVBand="1"/>
      </w:tblPr>
      <w:tblGrid>
        <w:gridCol w:w="4786"/>
        <w:gridCol w:w="280"/>
        <w:gridCol w:w="279"/>
        <w:gridCol w:w="3835"/>
      </w:tblGrid>
      <w:tr w:rsidR="00D562EF" w:rsidRPr="005326C7" w:rsidTr="00915A18">
        <w:tc>
          <w:tcPr>
            <w:tcW w:w="4786" w:type="dxa"/>
          </w:tcPr>
          <w:p w:rsidR="00D562EF" w:rsidRPr="005326C7" w:rsidRDefault="00D562EF" w:rsidP="00750553">
            <w:pPr>
              <w:ind w:right="21" w:firstLine="0"/>
              <w:rPr>
                <w:rFonts w:ascii="Times New Roman" w:eastAsia="Arial Unicode MS" w:hAnsi="Times New Roman"/>
              </w:rPr>
            </w:pPr>
            <w:r w:rsidRPr="005326C7">
              <w:rPr>
                <w:rFonts w:ascii="Times New Roman" w:eastAsia="Arial Unicode MS" w:hAnsi="Times New Roman"/>
              </w:rPr>
              <w:t>ул. Мира, дом 14А, г. Ханты-Мансийск,</w:t>
            </w:r>
          </w:p>
          <w:p w:rsidR="00D562EF" w:rsidRPr="005326C7" w:rsidRDefault="00D562EF" w:rsidP="00750553">
            <w:pPr>
              <w:ind w:right="21" w:firstLine="0"/>
              <w:rPr>
                <w:rFonts w:ascii="Times New Roman" w:eastAsia="Arial Unicode MS" w:hAnsi="Times New Roman"/>
              </w:rPr>
            </w:pPr>
            <w:r w:rsidRPr="005326C7">
              <w:rPr>
                <w:rFonts w:ascii="Times New Roman" w:eastAsia="Arial Unicode MS" w:hAnsi="Times New Roman"/>
              </w:rPr>
              <w:t>Ханты-Мансийский автономный округ – Югра (Тюменская область), 628011</w:t>
            </w:r>
          </w:p>
        </w:tc>
        <w:tc>
          <w:tcPr>
            <w:tcW w:w="280" w:type="dxa"/>
          </w:tcPr>
          <w:p w:rsidR="00D562EF" w:rsidRPr="005326C7" w:rsidRDefault="00D562EF" w:rsidP="00750553">
            <w:pPr>
              <w:ind w:right="21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279" w:type="dxa"/>
          </w:tcPr>
          <w:p w:rsidR="00D562EF" w:rsidRPr="005326C7" w:rsidRDefault="00D562EF" w:rsidP="00750553">
            <w:pPr>
              <w:ind w:right="21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3835" w:type="dxa"/>
          </w:tcPr>
          <w:p w:rsidR="00D562EF" w:rsidRPr="005326C7" w:rsidRDefault="00915A18" w:rsidP="00915A18">
            <w:pPr>
              <w:ind w:right="-108" w:firstLine="42"/>
              <w:jc w:val="right"/>
              <w:rPr>
                <w:rFonts w:ascii="Times New Roman" w:eastAsia="Arial Unicode MS" w:hAnsi="Times New Roman"/>
              </w:rPr>
            </w:pPr>
            <w:r w:rsidRPr="005326C7">
              <w:rPr>
                <w:rFonts w:ascii="Times New Roman" w:eastAsia="Arial Unicode MS" w:hAnsi="Times New Roman"/>
              </w:rPr>
              <w:t xml:space="preserve">        </w:t>
            </w:r>
            <w:r w:rsidR="002005BE" w:rsidRPr="005326C7">
              <w:rPr>
                <w:rFonts w:ascii="Times New Roman" w:eastAsia="Arial Unicode MS" w:hAnsi="Times New Roman"/>
              </w:rPr>
              <w:t xml:space="preserve"> </w:t>
            </w:r>
            <w:r w:rsidR="00D562EF" w:rsidRPr="005326C7">
              <w:rPr>
                <w:rFonts w:ascii="Times New Roman" w:eastAsia="Arial Unicode MS" w:hAnsi="Times New Roman"/>
              </w:rPr>
              <w:t>Телефон: (3467) 32-15-57</w:t>
            </w:r>
          </w:p>
          <w:p w:rsidR="00D562EF" w:rsidRPr="005326C7" w:rsidRDefault="00D562EF" w:rsidP="00915A18">
            <w:pPr>
              <w:ind w:right="-108" w:firstLine="42"/>
              <w:jc w:val="right"/>
              <w:rPr>
                <w:rFonts w:ascii="Times New Roman" w:eastAsia="Arial Unicode MS" w:hAnsi="Times New Roman"/>
              </w:rPr>
            </w:pPr>
            <w:r w:rsidRPr="005326C7">
              <w:rPr>
                <w:rFonts w:ascii="Times New Roman" w:eastAsia="Arial Unicode MS" w:hAnsi="Times New Roman"/>
              </w:rPr>
              <w:t xml:space="preserve">  </w:t>
            </w:r>
            <w:r w:rsidR="00915A18" w:rsidRPr="005326C7">
              <w:rPr>
                <w:rFonts w:ascii="Times New Roman" w:eastAsia="Arial Unicode MS" w:hAnsi="Times New Roman"/>
              </w:rPr>
              <w:t xml:space="preserve">            </w:t>
            </w:r>
            <w:r w:rsidR="006B7758" w:rsidRPr="005326C7">
              <w:rPr>
                <w:rFonts w:ascii="Times New Roman" w:eastAsia="Arial Unicode MS" w:hAnsi="Times New Roman"/>
              </w:rPr>
              <w:t xml:space="preserve">    </w:t>
            </w:r>
            <w:r w:rsidR="002005BE" w:rsidRPr="005326C7">
              <w:rPr>
                <w:rFonts w:ascii="Times New Roman" w:eastAsia="Arial Unicode MS" w:hAnsi="Times New Roman"/>
              </w:rPr>
              <w:t>Факс: (3467) 32-94-64</w:t>
            </w:r>
          </w:p>
          <w:p w:rsidR="00D562EF" w:rsidRPr="005326C7" w:rsidRDefault="00D562EF" w:rsidP="00915A18">
            <w:pPr>
              <w:ind w:right="-108" w:firstLine="42"/>
              <w:jc w:val="right"/>
              <w:rPr>
                <w:rFonts w:ascii="Times New Roman" w:eastAsia="Arial Unicode MS" w:hAnsi="Times New Roman"/>
              </w:rPr>
            </w:pPr>
            <w:r w:rsidRPr="005326C7">
              <w:rPr>
                <w:rFonts w:ascii="Times New Roman" w:eastAsia="Arial Unicode MS" w:hAnsi="Times New Roman"/>
                <w:lang w:val="en-US"/>
              </w:rPr>
              <w:t>E</w:t>
            </w:r>
            <w:r w:rsidRPr="005326C7">
              <w:rPr>
                <w:rFonts w:ascii="Times New Roman" w:eastAsia="Arial Unicode MS" w:hAnsi="Times New Roman"/>
              </w:rPr>
              <w:t>-</w:t>
            </w:r>
            <w:r w:rsidRPr="005326C7">
              <w:rPr>
                <w:rFonts w:ascii="Times New Roman" w:eastAsia="Arial Unicode MS" w:hAnsi="Times New Roman"/>
                <w:lang w:val="en-US"/>
              </w:rPr>
              <w:t>mail</w:t>
            </w:r>
            <w:r w:rsidR="006B7758" w:rsidRPr="005326C7">
              <w:rPr>
                <w:rFonts w:ascii="Times New Roman" w:eastAsia="Arial Unicode MS" w:hAnsi="Times New Roman"/>
              </w:rPr>
              <w:t>:</w:t>
            </w:r>
            <w:r w:rsidRPr="005326C7">
              <w:rPr>
                <w:rFonts w:ascii="Times New Roman" w:eastAsia="Arial Unicode MS" w:hAnsi="Times New Roman"/>
                <w:lang w:val="en-US"/>
              </w:rPr>
              <w:t>Cultura</w:t>
            </w:r>
            <w:r w:rsidR="002D4E3C" w:rsidRPr="005326C7">
              <w:rPr>
                <w:rFonts w:ascii="Times New Roman" w:eastAsia="Arial Unicode MS" w:hAnsi="Times New Roman"/>
              </w:rPr>
              <w:t>-</w:t>
            </w:r>
            <w:r w:rsidRPr="005326C7">
              <w:rPr>
                <w:rFonts w:ascii="Times New Roman" w:eastAsia="Arial Unicode MS" w:hAnsi="Times New Roman"/>
                <w:lang w:val="en-US"/>
              </w:rPr>
              <w:t>UGRA</w:t>
            </w:r>
            <w:r w:rsidRPr="005326C7">
              <w:rPr>
                <w:rFonts w:ascii="Times New Roman" w:eastAsia="Arial Unicode MS" w:hAnsi="Times New Roman"/>
              </w:rPr>
              <w:t>@</w:t>
            </w:r>
            <w:r w:rsidRPr="005326C7">
              <w:rPr>
                <w:rFonts w:ascii="Times New Roman" w:eastAsia="Arial Unicode MS" w:hAnsi="Times New Roman"/>
                <w:lang w:val="en-US"/>
              </w:rPr>
              <w:t>admhmao</w:t>
            </w:r>
            <w:r w:rsidRPr="005326C7">
              <w:rPr>
                <w:rFonts w:ascii="Times New Roman" w:eastAsia="Arial Unicode MS" w:hAnsi="Times New Roman"/>
              </w:rPr>
              <w:t>.</w:t>
            </w:r>
            <w:r w:rsidRPr="005326C7">
              <w:rPr>
                <w:rFonts w:ascii="Times New Roman" w:eastAsia="Arial Unicode MS" w:hAnsi="Times New Roman"/>
                <w:lang w:val="en-US"/>
              </w:rPr>
              <w:t>ru</w:t>
            </w:r>
          </w:p>
        </w:tc>
      </w:tr>
    </w:tbl>
    <w:p w:rsidR="00D562EF" w:rsidRPr="005326C7" w:rsidRDefault="00D562EF" w:rsidP="00D562EF">
      <w:pPr>
        <w:rPr>
          <w:rFonts w:ascii="Times New Roman" w:hAnsi="Times New Roman"/>
          <w:b/>
          <w:sz w:val="6"/>
          <w:szCs w:val="6"/>
        </w:rPr>
      </w:pPr>
    </w:p>
    <w:p w:rsidR="00D562EF" w:rsidRPr="005326C7" w:rsidRDefault="00BD73B3" w:rsidP="00D562EF">
      <w:pPr>
        <w:rPr>
          <w:rFonts w:ascii="Times New Roman" w:hAnsi="Times New Roman"/>
          <w:b/>
          <w:i/>
          <w:color w:val="808000"/>
          <w:sz w:val="6"/>
          <w:szCs w:val="6"/>
          <w:effect w:val="sparkle"/>
        </w:rPr>
      </w:pPr>
      <w:r w:rsidRPr="005326C7">
        <w:rPr>
          <w:rFonts w:ascii="Times New Roman" w:hAnsi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C7C47B6" wp14:editId="36D7DE12">
                <wp:simplePos x="0" y="0"/>
                <wp:positionH relativeFrom="column">
                  <wp:posOffset>-40396</wp:posOffset>
                </wp:positionH>
                <wp:positionV relativeFrom="paragraph">
                  <wp:posOffset>16754</wp:posOffset>
                </wp:positionV>
                <wp:extent cx="5778500" cy="0"/>
                <wp:effectExtent l="0" t="19050" r="12700" b="1905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8500" cy="0"/>
                        </a:xfrm>
                        <a:prstGeom prst="line">
                          <a:avLst/>
                        </a:prstGeom>
                        <a:noFill/>
                        <a:ln w="3810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pt,1.3pt" to="451.8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" o:allowincell="f" strokeweight="3pt">
                <v:stroke linestyle="thinThick"/>
              </v:line>
            </w:pict>
          </mc:Fallback>
        </mc:AlternateContent>
      </w:r>
    </w:p>
    <w:p w:rsidR="00D562EF" w:rsidRPr="005326C7" w:rsidRDefault="00D562EF" w:rsidP="00D562EF">
      <w:pPr>
        <w:rPr>
          <w:rFonts w:ascii="Times New Roman" w:hAnsi="Times New Roman"/>
          <w:b/>
          <w:i/>
          <w:sz w:val="6"/>
          <w:szCs w:val="6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544"/>
        <w:gridCol w:w="5528"/>
      </w:tblGrid>
      <w:tr w:rsidR="007E1A86" w:rsidRPr="00676D2D" w:rsidTr="00915A18">
        <w:tc>
          <w:tcPr>
            <w:tcW w:w="3544" w:type="dxa"/>
            <w:shd w:val="clear" w:color="auto" w:fill="auto"/>
          </w:tcPr>
          <w:p w:rsidR="007E1A86" w:rsidRPr="005326C7" w:rsidRDefault="007E1A86" w:rsidP="007E1A86">
            <w:pPr>
              <w:ind w:firstLine="0"/>
              <w:jc w:val="left"/>
              <w:rPr>
                <w:rFonts w:ascii="Times New Roman" w:hAnsi="Times New Roman"/>
                <w:color w:val="D9D9D9"/>
                <w:sz w:val="28"/>
                <w:szCs w:val="28"/>
              </w:rPr>
            </w:pPr>
          </w:p>
          <w:p w:rsidR="007E1A86" w:rsidRPr="00D4160D" w:rsidRDefault="007E1A86" w:rsidP="007E1A86">
            <w:pPr>
              <w:ind w:firstLine="0"/>
              <w:jc w:val="left"/>
              <w:rPr>
                <w:rFonts w:ascii="Times New Roman" w:hAnsi="Times New Roman"/>
                <w:color w:val="D9D9D9"/>
                <w:sz w:val="28"/>
                <w:szCs w:val="28"/>
              </w:rPr>
            </w:pPr>
            <w:bookmarkStart w:id="0" w:name="Regnum"/>
            <w:r w:rsidRPr="00D4160D">
              <w:rPr>
                <w:rFonts w:ascii="Times New Roman" w:hAnsi="Times New Roman"/>
                <w:color w:val="D9D9D9"/>
                <w:sz w:val="28"/>
                <w:szCs w:val="28"/>
              </w:rPr>
              <w:t>[Номер документа]</w:t>
            </w:r>
            <w:bookmarkEnd w:id="0"/>
          </w:p>
          <w:p w:rsidR="007E1A86" w:rsidRPr="00D4160D" w:rsidRDefault="007E1A86" w:rsidP="007E1A86">
            <w:pPr>
              <w:ind w:firstLine="0"/>
              <w:jc w:val="left"/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</w:pPr>
            <w:bookmarkStart w:id="1" w:name="Regdate"/>
            <w:r w:rsidRPr="00D4160D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[</w:t>
            </w:r>
            <w:r w:rsidRPr="00D4160D">
              <w:rPr>
                <w:rFonts w:ascii="Times New Roman" w:hAnsi="Times New Roman"/>
                <w:color w:val="D9D9D9"/>
                <w:sz w:val="28"/>
                <w:szCs w:val="28"/>
              </w:rPr>
              <w:t>Дата документа</w:t>
            </w:r>
            <w:r w:rsidRPr="00D4160D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]</w:t>
            </w:r>
            <w:bookmarkEnd w:id="1"/>
          </w:p>
          <w:p w:rsidR="007E1A86" w:rsidRPr="00D4160D" w:rsidRDefault="007E1A86" w:rsidP="00F30375">
            <w:pPr>
              <w:tabs>
                <w:tab w:val="right" w:pos="4784"/>
              </w:tabs>
              <w:rPr>
                <w:sz w:val="28"/>
                <w:szCs w:val="28"/>
              </w:rPr>
            </w:pPr>
          </w:p>
        </w:tc>
        <w:tc>
          <w:tcPr>
            <w:tcW w:w="5528" w:type="dxa"/>
            <w:shd w:val="clear" w:color="auto" w:fill="auto"/>
          </w:tcPr>
          <w:p w:rsidR="00676D2D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 xml:space="preserve">Руководителям </w:t>
            </w:r>
          </w:p>
          <w:p w:rsidR="00676D2D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 xml:space="preserve">государственных учреждений </w:t>
            </w:r>
          </w:p>
          <w:p w:rsidR="00676D2D" w:rsidRPr="00676D2D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>культуры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 xml:space="preserve">Ханты-Мансийского </w:t>
            </w:r>
          </w:p>
          <w:p w:rsidR="00AB7984" w:rsidRPr="00676D2D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 xml:space="preserve">автономного округа – Югры </w:t>
            </w:r>
          </w:p>
          <w:p w:rsidR="00676D2D" w:rsidRPr="00905918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16"/>
                <w:szCs w:val="28"/>
              </w:rPr>
            </w:pPr>
          </w:p>
          <w:p w:rsidR="00676D2D" w:rsidRDefault="00676D2D" w:rsidP="00676D2D">
            <w:pPr>
              <w:ind w:right="-108"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 xml:space="preserve">Руководителям органов </w:t>
            </w:r>
          </w:p>
          <w:p w:rsidR="00915A18" w:rsidRPr="00676D2D" w:rsidRDefault="00676D2D" w:rsidP="00676D2D">
            <w:pPr>
              <w:ind w:right="-108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76D2D">
              <w:rPr>
                <w:rFonts w:ascii="Times New Roman" w:eastAsia="Times New Roman" w:hAnsi="Times New Roman"/>
                <w:sz w:val="28"/>
                <w:szCs w:val="28"/>
              </w:rPr>
              <w:t>управления культурой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676D2D">
              <w:rPr>
                <w:rFonts w:ascii="Times New Roman" w:hAnsi="Times New Roman"/>
                <w:sz w:val="28"/>
                <w:szCs w:val="28"/>
              </w:rPr>
              <w:t>уни</w:t>
            </w:r>
            <w:r>
              <w:rPr>
                <w:rFonts w:ascii="Times New Roman" w:hAnsi="Times New Roman"/>
                <w:sz w:val="28"/>
                <w:szCs w:val="28"/>
              </w:rPr>
              <w:t>ципальных образований Ханты-Мансийского автономного округа – Югры</w:t>
            </w:r>
          </w:p>
          <w:p w:rsidR="00676D2D" w:rsidRPr="00676D2D" w:rsidRDefault="00676D2D" w:rsidP="00676D2D">
            <w:pPr>
              <w:ind w:right="-108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74B9" w:rsidRPr="00D4160D" w:rsidRDefault="00673503" w:rsidP="000B22C4">
      <w:pPr>
        <w:spacing w:after="120" w:line="276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160D">
        <w:rPr>
          <w:rFonts w:ascii="Times New Roman" w:eastAsia="Times New Roman" w:hAnsi="Times New Roman"/>
          <w:sz w:val="28"/>
          <w:szCs w:val="28"/>
          <w:lang w:eastAsia="ru-RU"/>
        </w:rPr>
        <w:t>Уважаем</w:t>
      </w:r>
      <w:r w:rsidR="00795DB5" w:rsidRPr="00D4160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676D2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15A18" w:rsidRPr="00D416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76D2D">
        <w:rPr>
          <w:rFonts w:ascii="Times New Roman" w:eastAsia="Times New Roman" w:hAnsi="Times New Roman"/>
          <w:sz w:val="28"/>
          <w:szCs w:val="28"/>
          <w:lang w:eastAsia="ru-RU"/>
        </w:rPr>
        <w:t>руководители</w:t>
      </w:r>
      <w:r w:rsidR="00D274B9" w:rsidRPr="00D4160D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2412D5" w:rsidRDefault="00676D2D" w:rsidP="00905918">
      <w:pPr>
        <w:ind w:firstLine="709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>Информируем вас о том, что в Российской Федерации проходит культурно-образовательная акция «Культурный марафон»</w:t>
      </w:r>
      <w:r w:rsidR="009A0198">
        <w:rPr>
          <w:rFonts w:ascii="Times New Roman" w:hAnsi="Times New Roman"/>
          <w:sz w:val="28"/>
          <w:szCs w:val="27"/>
        </w:rPr>
        <w:t xml:space="preserve"> (далее – акция, мероприятие)</w:t>
      </w:r>
      <w:r>
        <w:rPr>
          <w:rFonts w:ascii="Times New Roman" w:hAnsi="Times New Roman"/>
          <w:sz w:val="28"/>
          <w:szCs w:val="27"/>
        </w:rPr>
        <w:t xml:space="preserve">. </w:t>
      </w:r>
      <w:proofErr w:type="gramStart"/>
      <w:r>
        <w:rPr>
          <w:rFonts w:ascii="Times New Roman" w:hAnsi="Times New Roman"/>
          <w:sz w:val="28"/>
          <w:szCs w:val="27"/>
        </w:rPr>
        <w:t xml:space="preserve">На специально разработанном </w:t>
      </w:r>
      <w:proofErr w:type="spellStart"/>
      <w:r>
        <w:rPr>
          <w:rFonts w:ascii="Times New Roman" w:hAnsi="Times New Roman"/>
          <w:sz w:val="28"/>
          <w:szCs w:val="27"/>
        </w:rPr>
        <w:t>лендинге</w:t>
      </w:r>
      <w:proofErr w:type="spellEnd"/>
      <w:r>
        <w:rPr>
          <w:rFonts w:ascii="Times New Roman" w:hAnsi="Times New Roman"/>
          <w:sz w:val="28"/>
          <w:szCs w:val="27"/>
        </w:rPr>
        <w:t xml:space="preserve"> Яндекса </w:t>
      </w:r>
      <w:r w:rsidR="00905918" w:rsidRPr="00905918">
        <w:rPr>
          <w:rFonts w:ascii="Times New Roman" w:hAnsi="Times New Roman"/>
          <w:sz w:val="28"/>
          <w:szCs w:val="27"/>
        </w:rPr>
        <w:br/>
      </w:r>
      <w:r>
        <w:rPr>
          <w:rFonts w:ascii="Times New Roman" w:hAnsi="Times New Roman"/>
          <w:sz w:val="28"/>
          <w:szCs w:val="27"/>
        </w:rPr>
        <w:t>(</w:t>
      </w:r>
      <w:r w:rsidR="009A0198">
        <w:rPr>
          <w:rFonts w:ascii="Times New Roman" w:hAnsi="Times New Roman"/>
          <w:sz w:val="28"/>
          <w:szCs w:val="27"/>
          <w:lang w:val="en-US"/>
        </w:rPr>
        <w:t>http</w:t>
      </w:r>
      <w:r w:rsidR="009A0198">
        <w:rPr>
          <w:rFonts w:ascii="Times New Roman" w:hAnsi="Times New Roman"/>
          <w:sz w:val="28"/>
          <w:szCs w:val="27"/>
        </w:rPr>
        <w:t>: //</w:t>
      </w:r>
      <w:r w:rsidR="009A0198">
        <w:rPr>
          <w:rFonts w:ascii="Times New Roman" w:hAnsi="Times New Roman"/>
          <w:sz w:val="28"/>
          <w:szCs w:val="27"/>
          <w:lang w:val="en-US"/>
        </w:rPr>
        <w:t>education</w:t>
      </w:r>
      <w:r w:rsidR="009A0198" w:rsidRPr="009A0198">
        <w:rPr>
          <w:rFonts w:ascii="Times New Roman" w:hAnsi="Times New Roman"/>
          <w:sz w:val="28"/>
          <w:szCs w:val="27"/>
        </w:rPr>
        <w:t>.</w:t>
      </w:r>
      <w:proofErr w:type="spellStart"/>
      <w:r w:rsidR="009A0198">
        <w:rPr>
          <w:rFonts w:ascii="Times New Roman" w:hAnsi="Times New Roman"/>
          <w:sz w:val="28"/>
          <w:szCs w:val="27"/>
          <w:lang w:val="en-US"/>
        </w:rPr>
        <w:t>yandex</w:t>
      </w:r>
      <w:proofErr w:type="spellEnd"/>
      <w:r w:rsidR="009A0198" w:rsidRPr="009A0198">
        <w:rPr>
          <w:rFonts w:ascii="Times New Roman" w:hAnsi="Times New Roman"/>
          <w:sz w:val="28"/>
          <w:szCs w:val="27"/>
        </w:rPr>
        <w:t>.</w:t>
      </w:r>
      <w:r w:rsidR="009A0198">
        <w:rPr>
          <w:rFonts w:ascii="Times New Roman" w:hAnsi="Times New Roman"/>
          <w:sz w:val="28"/>
          <w:szCs w:val="27"/>
          <w:lang w:val="en-US"/>
        </w:rPr>
        <w:t>ru</w:t>
      </w:r>
      <w:r w:rsidR="009A0198">
        <w:rPr>
          <w:rFonts w:ascii="Times New Roman" w:hAnsi="Times New Roman"/>
          <w:sz w:val="28"/>
          <w:szCs w:val="27"/>
        </w:rPr>
        <w:t>/</w:t>
      </w:r>
      <w:r w:rsidR="009A0198">
        <w:rPr>
          <w:rFonts w:ascii="Times New Roman" w:hAnsi="Times New Roman"/>
          <w:sz w:val="28"/>
          <w:szCs w:val="27"/>
          <w:lang w:val="en-US"/>
        </w:rPr>
        <w:t>culture</w:t>
      </w:r>
      <w:r w:rsidR="009A0198">
        <w:rPr>
          <w:rFonts w:ascii="Times New Roman" w:hAnsi="Times New Roman"/>
          <w:sz w:val="28"/>
          <w:szCs w:val="27"/>
        </w:rPr>
        <w:t>/</w:t>
      </w:r>
      <w:r>
        <w:rPr>
          <w:rFonts w:ascii="Times New Roman" w:hAnsi="Times New Roman"/>
          <w:sz w:val="28"/>
          <w:szCs w:val="27"/>
        </w:rPr>
        <w:t>)</w:t>
      </w:r>
      <w:r w:rsidR="009A0198" w:rsidRPr="009A0198">
        <w:rPr>
          <w:rFonts w:ascii="Times New Roman" w:hAnsi="Times New Roman"/>
          <w:sz w:val="28"/>
          <w:szCs w:val="27"/>
        </w:rPr>
        <w:t xml:space="preserve"> </w:t>
      </w:r>
      <w:r w:rsidR="009A0198">
        <w:rPr>
          <w:rFonts w:ascii="Times New Roman" w:hAnsi="Times New Roman"/>
          <w:sz w:val="28"/>
          <w:szCs w:val="27"/>
        </w:rPr>
        <w:t xml:space="preserve">представлены инновационные сценарии уроков по таким видам искусства как театр, кинематограф, архитектура </w:t>
      </w:r>
      <w:r w:rsidR="00905918" w:rsidRPr="00905918">
        <w:rPr>
          <w:rFonts w:ascii="Times New Roman" w:hAnsi="Times New Roman"/>
          <w:sz w:val="28"/>
          <w:szCs w:val="27"/>
        </w:rPr>
        <w:br/>
      </w:r>
      <w:r w:rsidR="009A0198">
        <w:rPr>
          <w:rFonts w:ascii="Times New Roman" w:hAnsi="Times New Roman"/>
          <w:sz w:val="28"/>
          <w:szCs w:val="27"/>
        </w:rPr>
        <w:t>и музыка.</w:t>
      </w:r>
      <w:proofErr w:type="gramEnd"/>
    </w:p>
    <w:p w:rsidR="009A0198" w:rsidRDefault="009A0198" w:rsidP="00905918">
      <w:pPr>
        <w:ind w:firstLine="709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 xml:space="preserve">С 1 по 14 ноября пройдет мультимедийный онлайн-тест, </w:t>
      </w:r>
      <w:r w:rsidR="00905918" w:rsidRPr="00905918">
        <w:rPr>
          <w:rFonts w:ascii="Times New Roman" w:hAnsi="Times New Roman"/>
          <w:sz w:val="28"/>
          <w:szCs w:val="27"/>
        </w:rPr>
        <w:br/>
      </w:r>
      <w:r>
        <w:rPr>
          <w:rFonts w:ascii="Times New Roman" w:hAnsi="Times New Roman"/>
          <w:sz w:val="28"/>
          <w:szCs w:val="27"/>
        </w:rPr>
        <w:t xml:space="preserve">по результатам которого школьники получат грамоты и подписки </w:t>
      </w:r>
      <w:r w:rsidR="00905918" w:rsidRPr="00905918">
        <w:rPr>
          <w:rFonts w:ascii="Times New Roman" w:hAnsi="Times New Roman"/>
          <w:sz w:val="28"/>
          <w:szCs w:val="27"/>
        </w:rPr>
        <w:br/>
      </w:r>
      <w:r>
        <w:rPr>
          <w:rFonts w:ascii="Times New Roman" w:hAnsi="Times New Roman"/>
          <w:sz w:val="28"/>
          <w:szCs w:val="27"/>
        </w:rPr>
        <w:t xml:space="preserve">на </w:t>
      </w:r>
      <w:proofErr w:type="spellStart"/>
      <w:r>
        <w:rPr>
          <w:rFonts w:ascii="Times New Roman" w:hAnsi="Times New Roman"/>
          <w:sz w:val="28"/>
          <w:szCs w:val="27"/>
        </w:rPr>
        <w:t>Яндекс</w:t>
      </w:r>
      <w:proofErr w:type="gramStart"/>
      <w:r>
        <w:rPr>
          <w:rFonts w:ascii="Times New Roman" w:hAnsi="Times New Roman"/>
          <w:sz w:val="28"/>
          <w:szCs w:val="27"/>
        </w:rPr>
        <w:t>.М</w:t>
      </w:r>
      <w:proofErr w:type="gramEnd"/>
      <w:r>
        <w:rPr>
          <w:rFonts w:ascii="Times New Roman" w:hAnsi="Times New Roman"/>
          <w:sz w:val="28"/>
          <w:szCs w:val="27"/>
        </w:rPr>
        <w:t>узыку</w:t>
      </w:r>
      <w:proofErr w:type="spellEnd"/>
      <w:r>
        <w:rPr>
          <w:rFonts w:ascii="Times New Roman" w:hAnsi="Times New Roman"/>
          <w:sz w:val="28"/>
          <w:szCs w:val="27"/>
        </w:rPr>
        <w:t xml:space="preserve"> и </w:t>
      </w:r>
      <w:proofErr w:type="spellStart"/>
      <w:r>
        <w:rPr>
          <w:rFonts w:ascii="Times New Roman" w:hAnsi="Times New Roman"/>
          <w:sz w:val="28"/>
          <w:szCs w:val="27"/>
        </w:rPr>
        <w:t>КиноПоиск</w:t>
      </w:r>
      <w:proofErr w:type="spellEnd"/>
      <w:r>
        <w:rPr>
          <w:rFonts w:ascii="Times New Roman" w:hAnsi="Times New Roman"/>
          <w:sz w:val="28"/>
          <w:szCs w:val="27"/>
        </w:rPr>
        <w:t>.</w:t>
      </w:r>
    </w:p>
    <w:p w:rsidR="009A0198" w:rsidRDefault="009A0198" w:rsidP="00905918">
      <w:pPr>
        <w:ind w:firstLine="709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 xml:space="preserve">В целях популяризации акции и обеспечения большего охвата </w:t>
      </w:r>
      <w:r w:rsidR="00905918">
        <w:rPr>
          <w:rFonts w:ascii="Times New Roman" w:hAnsi="Times New Roman"/>
          <w:sz w:val="28"/>
          <w:szCs w:val="27"/>
        </w:rPr>
        <w:t>школьников</w:t>
      </w:r>
      <w:r>
        <w:rPr>
          <w:rFonts w:ascii="Times New Roman" w:hAnsi="Times New Roman"/>
          <w:sz w:val="28"/>
          <w:szCs w:val="27"/>
        </w:rPr>
        <w:t xml:space="preserve"> прошу проинформировать потенциальных участников </w:t>
      </w:r>
      <w:r w:rsidR="00905918" w:rsidRPr="00905918">
        <w:rPr>
          <w:rFonts w:ascii="Times New Roman" w:hAnsi="Times New Roman"/>
          <w:sz w:val="28"/>
          <w:szCs w:val="27"/>
        </w:rPr>
        <w:br/>
      </w:r>
      <w:r>
        <w:rPr>
          <w:rFonts w:ascii="Times New Roman" w:hAnsi="Times New Roman"/>
          <w:sz w:val="28"/>
          <w:szCs w:val="27"/>
        </w:rPr>
        <w:t xml:space="preserve">о возможности прохождения </w:t>
      </w:r>
      <w:proofErr w:type="spellStart"/>
      <w:r>
        <w:rPr>
          <w:rFonts w:ascii="Times New Roman" w:hAnsi="Times New Roman"/>
          <w:sz w:val="28"/>
          <w:szCs w:val="27"/>
        </w:rPr>
        <w:t>онлай</w:t>
      </w:r>
      <w:proofErr w:type="spellEnd"/>
      <w:r>
        <w:rPr>
          <w:rFonts w:ascii="Times New Roman" w:hAnsi="Times New Roman"/>
          <w:sz w:val="28"/>
          <w:szCs w:val="27"/>
        </w:rPr>
        <w:t xml:space="preserve">-теста и представить </w:t>
      </w:r>
      <w:r>
        <w:rPr>
          <w:rFonts w:ascii="Times New Roman" w:hAnsi="Times New Roman"/>
          <w:sz w:val="28"/>
          <w:szCs w:val="27"/>
        </w:rPr>
        <w:t>в адрес Депкультуры Югры</w:t>
      </w:r>
      <w:r>
        <w:rPr>
          <w:rFonts w:ascii="Times New Roman" w:hAnsi="Times New Roman"/>
          <w:sz w:val="28"/>
          <w:szCs w:val="27"/>
        </w:rPr>
        <w:t xml:space="preserve"> не позднее</w:t>
      </w:r>
      <w:r>
        <w:rPr>
          <w:rFonts w:ascii="Times New Roman" w:hAnsi="Times New Roman"/>
          <w:sz w:val="28"/>
          <w:szCs w:val="27"/>
        </w:rPr>
        <w:t xml:space="preserve"> 12.00 часов 05</w:t>
      </w:r>
      <w:r w:rsidR="00905918">
        <w:rPr>
          <w:rFonts w:ascii="Times New Roman" w:hAnsi="Times New Roman"/>
          <w:sz w:val="28"/>
          <w:szCs w:val="27"/>
        </w:rPr>
        <w:t xml:space="preserve"> ноября </w:t>
      </w:r>
      <w:r>
        <w:rPr>
          <w:rFonts w:ascii="Times New Roman" w:hAnsi="Times New Roman"/>
          <w:sz w:val="28"/>
          <w:szCs w:val="27"/>
        </w:rPr>
        <w:t xml:space="preserve">2019 </w:t>
      </w:r>
      <w:r w:rsidR="00905918">
        <w:rPr>
          <w:rFonts w:ascii="Times New Roman" w:hAnsi="Times New Roman"/>
          <w:sz w:val="28"/>
          <w:szCs w:val="27"/>
        </w:rPr>
        <w:t xml:space="preserve">года </w:t>
      </w:r>
      <w:r w:rsidR="00CB5BE6">
        <w:rPr>
          <w:rFonts w:ascii="Times New Roman" w:hAnsi="Times New Roman"/>
          <w:sz w:val="28"/>
          <w:szCs w:val="27"/>
        </w:rPr>
        <w:t>данные</w:t>
      </w:r>
      <w:r>
        <w:rPr>
          <w:rFonts w:ascii="Times New Roman" w:hAnsi="Times New Roman"/>
          <w:sz w:val="28"/>
          <w:szCs w:val="27"/>
        </w:rPr>
        <w:t xml:space="preserve"> о количестве мероприятий, на которых была доведена информация</w:t>
      </w:r>
      <w:r w:rsidR="00CB5BE6" w:rsidRPr="00CB5BE6">
        <w:rPr>
          <w:rFonts w:ascii="Times New Roman" w:hAnsi="Times New Roman"/>
          <w:sz w:val="28"/>
          <w:szCs w:val="27"/>
        </w:rPr>
        <w:t xml:space="preserve"> </w:t>
      </w:r>
      <w:r w:rsidR="00CB5BE6">
        <w:rPr>
          <w:rFonts w:ascii="Times New Roman" w:hAnsi="Times New Roman"/>
          <w:sz w:val="28"/>
          <w:szCs w:val="27"/>
        </w:rPr>
        <w:t>об участии в акции</w:t>
      </w:r>
      <w:r w:rsidR="00905918">
        <w:rPr>
          <w:rFonts w:ascii="Times New Roman" w:hAnsi="Times New Roman"/>
          <w:sz w:val="28"/>
          <w:szCs w:val="27"/>
        </w:rPr>
        <w:t xml:space="preserve">, а также количестве участников, </w:t>
      </w:r>
      <w:r w:rsidR="00CB5BE6">
        <w:rPr>
          <w:rFonts w:ascii="Times New Roman" w:hAnsi="Times New Roman"/>
          <w:sz w:val="28"/>
          <w:szCs w:val="27"/>
        </w:rPr>
        <w:t xml:space="preserve">ее </w:t>
      </w:r>
      <w:r w:rsidR="00905918">
        <w:rPr>
          <w:rFonts w:ascii="Times New Roman" w:hAnsi="Times New Roman"/>
          <w:sz w:val="28"/>
          <w:szCs w:val="27"/>
        </w:rPr>
        <w:t>получивших.</w:t>
      </w:r>
      <w:bookmarkStart w:id="2" w:name="_GoBack"/>
      <w:bookmarkEnd w:id="2"/>
    </w:p>
    <w:p w:rsidR="00905918" w:rsidRDefault="00905918" w:rsidP="00905918">
      <w:pPr>
        <w:ind w:firstLine="709"/>
        <w:rPr>
          <w:rFonts w:ascii="Times New Roman" w:hAnsi="Times New Roman"/>
          <w:sz w:val="28"/>
          <w:szCs w:val="27"/>
        </w:rPr>
      </w:pPr>
    </w:p>
    <w:tbl>
      <w:tblPr>
        <w:tblW w:w="927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18"/>
        <w:gridCol w:w="3685"/>
        <w:gridCol w:w="2268"/>
      </w:tblGrid>
      <w:tr w:rsidR="007E1A86" w:rsidRPr="00D4160D" w:rsidTr="00DE657E">
        <w:trPr>
          <w:trHeight w:val="1443"/>
        </w:trPr>
        <w:tc>
          <w:tcPr>
            <w:tcW w:w="3318" w:type="dxa"/>
            <w:shd w:val="clear" w:color="auto" w:fill="auto"/>
          </w:tcPr>
          <w:bookmarkStart w:id="3" w:name="EdsBorder"/>
          <w:p w:rsidR="000B22C4" w:rsidRPr="00D4160D" w:rsidRDefault="00BD73B3" w:rsidP="000B22C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D4160D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31F13CC5" wp14:editId="0EB50D70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6350</wp:posOffset>
                      </wp:positionV>
                      <wp:extent cx="2486025" cy="895350"/>
                      <wp:effectExtent l="7620" t="6350" r="11430" b="1270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95350"/>
                                <a:chOff x="0" y="0"/>
                                <a:chExt cx="2540000" cy="895350"/>
                              </a:xfrm>
                            </wpg:grpSpPr>
                            <wps:wsp>
                              <wps:cNvPr id="3" name="Скругленный прямоугольник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540000" cy="89535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2700" algn="ctr">
                                  <a:solidFill>
                                    <a:srgbClr val="A6A6A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" name="Рисунок 3" descr="gerb_okrug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31750"/>
                                  <a:ext cx="2603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156.6pt;margin-top:.5pt;width:195.75pt;height:70.5pt;z-index:251658240" coordsize="25400,8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">
                      <v:roundrect id="Скругленный прямоугольник 2" o:spid="_x0000_s1027" style="position:absolute;width:25400;height:8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L4LcQA&#10;AADaAAAADwAAAGRycy9kb3ducmV2LnhtbESP3WrCQBSE7wu+w3IKvTMbW7QSs5HaHxDsRRvzAMfs&#10;aRLNng3ZVePbu4LQy2FmvmHS5WBacaLeNZYVTKIYBHFpdcOVgmL7NZ6DcB5ZY2uZFFzIwTIbPaSY&#10;aHvmXzrlvhIBwi5BBbX3XSKlK2sy6CLbEQfvz/YGfZB9JXWP5wA3rXyO45k02HBYqLGj95rKQ340&#10;CvBn+J7mxYplsZkc97vPj83raq/U0+PwtgDhafD/4Xt7rRW8wO1KuAE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C+C3EAAAA2gAAAA8AAAAAAAAAAAAAAAAAmAIAAGRycy9k&#10;b3ducmV2LnhtbFBLBQYAAAAABAAEAPUAAACJAwAAAAA=&#10;" filled="f" strokecolor="#a6a6a6" strokeweight="1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8" type="#_x0000_t75" alt="gerb_okrug1" style="position:absolute;left:1143;top:317;width:2603;height:3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/WpbCAAAA2gAAAA8AAABkcnMvZG93bnJldi54bWxEj91qAjEUhO8LfYdwCt7VbNWKbI1SiooI&#10;yvp3f9yc7i7dnCxJ1PXtjVDwcpiZb5jxtDW1uJDzlWUFH90EBHFudcWFgsN+/j4C4QOyxtoyKbiR&#10;h+nk9WWMqbZX3tJlFwoRIexTVFCG0KRS+rwkg75rG+Lo/VpnMETpCqkdXiPc1LKXJENpsOK4UGJD&#10;PyXlf7uzUXDKqLc+Mq3WbjNbfp5mWd8vMqU6b+33F4hAbXiG/9tLrWAAjyvxBsjJH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EP1qWwgAAANoAAAAPAAAAAAAAAAAAAAAAAJ8C&#10;AABkcnMvZG93bnJldi54bWxQSwUGAAAAAAQABAD3AAAAjgMAAAAA&#10;">
                        <v:imagedata r:id="rId9" o:title="gerb_okrug1"/>
                        <v:path arrowok="t"/>
                      </v:shape>
                    </v:group>
                  </w:pict>
                </mc:Fallback>
              </mc:AlternateContent>
            </w:r>
            <w:bookmarkEnd w:id="3"/>
            <w:r w:rsidR="004E2162" w:rsidRPr="00D4160D">
              <w:rPr>
                <w:rFonts w:ascii="Times New Roman" w:hAnsi="Times New Roman"/>
                <w:sz w:val="28"/>
                <w:szCs w:val="28"/>
              </w:rPr>
              <w:t>Д</w:t>
            </w:r>
            <w:r w:rsidR="00DE657E" w:rsidRPr="00D4160D">
              <w:rPr>
                <w:rFonts w:ascii="Times New Roman" w:hAnsi="Times New Roman"/>
                <w:sz w:val="28"/>
                <w:szCs w:val="28"/>
              </w:rPr>
              <w:t>иректор</w:t>
            </w:r>
            <w:r w:rsidR="002D4E3C" w:rsidRPr="00D4160D">
              <w:rPr>
                <w:rFonts w:ascii="Times New Roman" w:hAnsi="Times New Roman"/>
                <w:sz w:val="28"/>
                <w:szCs w:val="28"/>
              </w:rPr>
              <w:t xml:space="preserve"> Департамента</w:t>
            </w:r>
          </w:p>
          <w:p w:rsidR="007E1A86" w:rsidRPr="00D4160D" w:rsidRDefault="007E1A86" w:rsidP="000B22C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7E1A86" w:rsidRPr="00D4160D" w:rsidRDefault="007E1A86" w:rsidP="00F30375">
            <w:pPr>
              <w:pStyle w:val="a8"/>
              <w:jc w:val="center"/>
              <w:rPr>
                <w:b/>
                <w:color w:val="D9D9D9"/>
                <w:sz w:val="20"/>
                <w:szCs w:val="20"/>
              </w:rPr>
            </w:pPr>
            <w:bookmarkStart w:id="4" w:name="EdsText"/>
            <w:r w:rsidRPr="00D4160D">
              <w:rPr>
                <w:b/>
                <w:color w:val="D9D9D9"/>
                <w:sz w:val="20"/>
                <w:szCs w:val="20"/>
              </w:rPr>
              <w:t>ДОКУМЕНТ ПОДПИСАН</w:t>
            </w:r>
          </w:p>
          <w:p w:rsidR="007E1A86" w:rsidRPr="00D4160D" w:rsidRDefault="007E1A86" w:rsidP="00F30375">
            <w:pPr>
              <w:pStyle w:val="a8"/>
              <w:jc w:val="center"/>
              <w:rPr>
                <w:b/>
                <w:color w:val="D9D9D9"/>
                <w:sz w:val="20"/>
                <w:szCs w:val="20"/>
              </w:rPr>
            </w:pPr>
            <w:r w:rsidRPr="00D4160D">
              <w:rPr>
                <w:b/>
                <w:color w:val="D9D9D9"/>
                <w:sz w:val="20"/>
                <w:szCs w:val="20"/>
              </w:rPr>
              <w:t>ЭЛЕКТРОННОЙ ПОДПИСЬЮ</w:t>
            </w:r>
          </w:p>
          <w:p w:rsidR="007E1A86" w:rsidRPr="00D4160D" w:rsidRDefault="007E1A86" w:rsidP="00F30375">
            <w:pPr>
              <w:autoSpaceDE w:val="0"/>
              <w:autoSpaceDN w:val="0"/>
              <w:adjustRightInd w:val="0"/>
              <w:rPr>
                <w:color w:val="D9D9D9"/>
                <w:sz w:val="8"/>
                <w:szCs w:val="8"/>
              </w:rPr>
            </w:pPr>
          </w:p>
          <w:p w:rsidR="007E1A86" w:rsidRPr="00D4160D" w:rsidRDefault="007E1A86" w:rsidP="00931950">
            <w:pPr>
              <w:autoSpaceDE w:val="0"/>
              <w:autoSpaceDN w:val="0"/>
              <w:adjustRightInd w:val="0"/>
              <w:ind w:firstLine="0"/>
              <w:rPr>
                <w:color w:val="D9D9D9"/>
                <w:sz w:val="18"/>
                <w:szCs w:val="18"/>
              </w:rPr>
            </w:pPr>
            <w:r w:rsidRPr="00D4160D">
              <w:rPr>
                <w:color w:val="D9D9D9"/>
                <w:sz w:val="18"/>
                <w:szCs w:val="18"/>
              </w:rPr>
              <w:t>Сертификат  [Номер сертификата 1]</w:t>
            </w:r>
          </w:p>
          <w:p w:rsidR="007E1A86" w:rsidRPr="00D4160D" w:rsidRDefault="007E1A86" w:rsidP="00931950">
            <w:pPr>
              <w:autoSpaceDE w:val="0"/>
              <w:autoSpaceDN w:val="0"/>
              <w:adjustRightInd w:val="0"/>
              <w:ind w:firstLine="0"/>
              <w:rPr>
                <w:color w:val="D9D9D9"/>
                <w:sz w:val="18"/>
                <w:szCs w:val="18"/>
              </w:rPr>
            </w:pPr>
            <w:r w:rsidRPr="00D4160D">
              <w:rPr>
                <w:color w:val="D9D9D9"/>
                <w:sz w:val="18"/>
                <w:szCs w:val="18"/>
              </w:rPr>
              <w:t>Владелец [Владелец сертификата 1]</w:t>
            </w:r>
          </w:p>
          <w:p w:rsidR="007E1A86" w:rsidRPr="00D4160D" w:rsidRDefault="007E1A86" w:rsidP="00F30375">
            <w:pPr>
              <w:pStyle w:val="a8"/>
              <w:rPr>
                <w:rFonts w:ascii="Times New Roman" w:hAnsi="Times New Roman"/>
                <w:sz w:val="10"/>
                <w:szCs w:val="10"/>
              </w:rPr>
            </w:pPr>
            <w:r w:rsidRPr="00D4160D">
              <w:rPr>
                <w:color w:val="D9D9D9"/>
                <w:sz w:val="18"/>
                <w:szCs w:val="18"/>
              </w:rPr>
              <w:t>Действителен с [ДатаС 1] по [ДатаПо 1]</w:t>
            </w:r>
            <w:bookmarkEnd w:id="4"/>
          </w:p>
        </w:tc>
        <w:tc>
          <w:tcPr>
            <w:tcW w:w="2268" w:type="dxa"/>
            <w:shd w:val="clear" w:color="auto" w:fill="auto"/>
          </w:tcPr>
          <w:p w:rsidR="007E1A86" w:rsidRPr="00D4160D" w:rsidRDefault="004E2162" w:rsidP="004663E6">
            <w:pPr>
              <w:ind w:left="-199" w:right="85" w:firstLine="19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60D">
              <w:rPr>
                <w:rFonts w:ascii="Times New Roman" w:hAnsi="Times New Roman"/>
                <w:sz w:val="28"/>
                <w:szCs w:val="28"/>
              </w:rPr>
              <w:t>А</w:t>
            </w:r>
            <w:r w:rsidR="00A86CD5" w:rsidRPr="00D4160D">
              <w:rPr>
                <w:rFonts w:ascii="Times New Roman" w:hAnsi="Times New Roman"/>
                <w:sz w:val="28"/>
                <w:szCs w:val="28"/>
              </w:rPr>
              <w:t xml:space="preserve">.А. </w:t>
            </w:r>
            <w:r w:rsidRPr="00D4160D">
              <w:rPr>
                <w:rFonts w:ascii="Times New Roman" w:hAnsi="Times New Roman"/>
                <w:sz w:val="28"/>
                <w:szCs w:val="28"/>
              </w:rPr>
              <w:t>Латыпов</w:t>
            </w:r>
          </w:p>
        </w:tc>
      </w:tr>
    </w:tbl>
    <w:p w:rsidR="002412D5" w:rsidRPr="00D4160D" w:rsidRDefault="002412D5" w:rsidP="00204643">
      <w:pPr>
        <w:ind w:firstLine="0"/>
        <w:rPr>
          <w:rFonts w:ascii="Times New Roman" w:hAnsi="Times New Roman"/>
          <w:sz w:val="20"/>
          <w:szCs w:val="20"/>
        </w:rPr>
      </w:pPr>
      <w:r w:rsidRPr="00D4160D">
        <w:rPr>
          <w:rFonts w:ascii="Times New Roman" w:hAnsi="Times New Roman"/>
          <w:sz w:val="20"/>
          <w:szCs w:val="20"/>
        </w:rPr>
        <w:t xml:space="preserve">Исполнитель: </w:t>
      </w:r>
      <w:r w:rsidR="00905918">
        <w:rPr>
          <w:rFonts w:ascii="Times New Roman" w:hAnsi="Times New Roman"/>
          <w:sz w:val="20"/>
          <w:szCs w:val="20"/>
        </w:rPr>
        <w:t>консультант</w:t>
      </w:r>
      <w:r w:rsidRPr="00D4160D">
        <w:rPr>
          <w:rFonts w:ascii="Times New Roman" w:hAnsi="Times New Roman"/>
          <w:sz w:val="20"/>
          <w:szCs w:val="20"/>
        </w:rPr>
        <w:t xml:space="preserve"> отдела </w:t>
      </w:r>
    </w:p>
    <w:p w:rsidR="002412D5" w:rsidRPr="00D4160D" w:rsidRDefault="002412D5" w:rsidP="00204643">
      <w:pPr>
        <w:ind w:firstLine="0"/>
        <w:rPr>
          <w:rFonts w:ascii="Times New Roman" w:hAnsi="Times New Roman"/>
          <w:sz w:val="20"/>
          <w:szCs w:val="20"/>
        </w:rPr>
      </w:pPr>
      <w:r w:rsidRPr="00D4160D">
        <w:rPr>
          <w:rFonts w:ascii="Times New Roman" w:hAnsi="Times New Roman"/>
          <w:sz w:val="20"/>
          <w:szCs w:val="20"/>
        </w:rPr>
        <w:t>художественного образования Депкультуры Югры</w:t>
      </w:r>
    </w:p>
    <w:p w:rsidR="002412D5" w:rsidRPr="00D4160D" w:rsidRDefault="00905918" w:rsidP="00204643">
      <w:pPr>
        <w:autoSpaceDE w:val="0"/>
        <w:autoSpaceDN w:val="0"/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Басюк Любовь Анатольевна</w:t>
      </w:r>
      <w:r w:rsidR="002412D5" w:rsidRPr="00D4160D">
        <w:rPr>
          <w:rFonts w:ascii="Times New Roman" w:hAnsi="Times New Roman"/>
          <w:sz w:val="20"/>
          <w:szCs w:val="20"/>
        </w:rPr>
        <w:t>, (3467) 3</w:t>
      </w:r>
      <w:r>
        <w:rPr>
          <w:rFonts w:ascii="Times New Roman" w:hAnsi="Times New Roman"/>
          <w:sz w:val="20"/>
          <w:szCs w:val="20"/>
        </w:rPr>
        <w:t>2</w:t>
      </w:r>
      <w:r w:rsidR="00713666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43</w:t>
      </w:r>
      <w:r w:rsidR="00713666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89</w:t>
      </w:r>
    </w:p>
    <w:p w:rsidR="00204643" w:rsidRDefault="002412D5" w:rsidP="00795DB5">
      <w:pPr>
        <w:autoSpaceDE w:val="0"/>
        <w:autoSpaceDN w:val="0"/>
        <w:ind w:firstLine="0"/>
        <w:rPr>
          <w:rFonts w:ascii="Times New Roman" w:hAnsi="Times New Roman"/>
          <w:sz w:val="20"/>
          <w:szCs w:val="20"/>
        </w:rPr>
      </w:pPr>
      <w:r w:rsidRPr="00D4160D">
        <w:rPr>
          <w:rFonts w:ascii="Times New Roman" w:hAnsi="Times New Roman"/>
          <w:sz w:val="20"/>
          <w:szCs w:val="20"/>
          <w:lang w:val="en-US"/>
        </w:rPr>
        <w:t>E</w:t>
      </w:r>
      <w:r w:rsidRPr="00D4160D">
        <w:rPr>
          <w:rFonts w:ascii="Times New Roman" w:hAnsi="Times New Roman"/>
          <w:sz w:val="20"/>
          <w:szCs w:val="20"/>
        </w:rPr>
        <w:t>-</w:t>
      </w:r>
      <w:r w:rsidRPr="00D4160D">
        <w:rPr>
          <w:rFonts w:ascii="Times New Roman" w:hAnsi="Times New Roman"/>
          <w:sz w:val="20"/>
          <w:szCs w:val="20"/>
          <w:lang w:val="en-US"/>
        </w:rPr>
        <w:t>mail</w:t>
      </w:r>
      <w:r w:rsidRPr="00D4160D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="00905918">
        <w:rPr>
          <w:rFonts w:ascii="Times New Roman" w:hAnsi="Times New Roman"/>
          <w:sz w:val="20"/>
          <w:szCs w:val="20"/>
          <w:lang w:val="en-US"/>
        </w:rPr>
        <w:t>BasukLA</w:t>
      </w:r>
      <w:proofErr w:type="spellEnd"/>
      <w:r w:rsidRPr="00D4160D">
        <w:rPr>
          <w:rFonts w:ascii="Times New Roman" w:hAnsi="Times New Roman"/>
          <w:sz w:val="20"/>
          <w:szCs w:val="20"/>
        </w:rPr>
        <w:t>@</w:t>
      </w:r>
      <w:r w:rsidRPr="00D4160D">
        <w:rPr>
          <w:rFonts w:ascii="Times New Roman" w:hAnsi="Times New Roman"/>
          <w:sz w:val="20"/>
          <w:szCs w:val="20"/>
          <w:lang w:val="en-US"/>
        </w:rPr>
        <w:t>admhmao</w:t>
      </w:r>
      <w:r w:rsidRPr="00D4160D">
        <w:rPr>
          <w:rFonts w:ascii="Times New Roman" w:hAnsi="Times New Roman"/>
          <w:sz w:val="20"/>
          <w:szCs w:val="20"/>
        </w:rPr>
        <w:t>.</w:t>
      </w:r>
      <w:r w:rsidRPr="00D4160D">
        <w:rPr>
          <w:rFonts w:ascii="Times New Roman" w:hAnsi="Times New Roman"/>
          <w:sz w:val="20"/>
          <w:szCs w:val="20"/>
          <w:lang w:val="en-US"/>
        </w:rPr>
        <w:t>ru</w:t>
      </w:r>
      <w:r>
        <w:rPr>
          <w:rFonts w:ascii="Times New Roman" w:hAnsi="Times New Roman"/>
          <w:sz w:val="20"/>
          <w:szCs w:val="20"/>
        </w:rPr>
        <w:t xml:space="preserve"> </w:t>
      </w:r>
    </w:p>
    <w:sectPr w:rsidR="00204643" w:rsidSect="00C566B5">
      <w:pgSz w:w="11906" w:h="16838"/>
      <w:pgMar w:top="1418" w:right="1276" w:bottom="28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35B0C"/>
    <w:multiLevelType w:val="hybridMultilevel"/>
    <w:tmpl w:val="673E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E9D"/>
    <w:multiLevelType w:val="hybridMultilevel"/>
    <w:tmpl w:val="673E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45E55"/>
    <w:multiLevelType w:val="hybridMultilevel"/>
    <w:tmpl w:val="673E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414CCE"/>
    <w:multiLevelType w:val="hybridMultilevel"/>
    <w:tmpl w:val="673E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7396F"/>
    <w:multiLevelType w:val="hybridMultilevel"/>
    <w:tmpl w:val="EF38C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EE2ACC"/>
    <w:multiLevelType w:val="hybridMultilevel"/>
    <w:tmpl w:val="673E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014CA"/>
    <w:multiLevelType w:val="hybridMultilevel"/>
    <w:tmpl w:val="4C84B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9B2"/>
    <w:rsid w:val="0001206E"/>
    <w:rsid w:val="0001214B"/>
    <w:rsid w:val="000216E3"/>
    <w:rsid w:val="000254A0"/>
    <w:rsid w:val="0003567E"/>
    <w:rsid w:val="00035717"/>
    <w:rsid w:val="00064157"/>
    <w:rsid w:val="000746C1"/>
    <w:rsid w:val="00075358"/>
    <w:rsid w:val="00082417"/>
    <w:rsid w:val="000A4D31"/>
    <w:rsid w:val="000B22C4"/>
    <w:rsid w:val="000B6B05"/>
    <w:rsid w:val="000E41E3"/>
    <w:rsid w:val="00105DEA"/>
    <w:rsid w:val="00115909"/>
    <w:rsid w:val="00126EAE"/>
    <w:rsid w:val="00151F71"/>
    <w:rsid w:val="001662E1"/>
    <w:rsid w:val="001731A4"/>
    <w:rsid w:val="00177156"/>
    <w:rsid w:val="00191758"/>
    <w:rsid w:val="00191C68"/>
    <w:rsid w:val="00193E59"/>
    <w:rsid w:val="0019740E"/>
    <w:rsid w:val="001B3B94"/>
    <w:rsid w:val="001B64A0"/>
    <w:rsid w:val="001C6837"/>
    <w:rsid w:val="001D46E2"/>
    <w:rsid w:val="001D69B5"/>
    <w:rsid w:val="001E495A"/>
    <w:rsid w:val="001F04BA"/>
    <w:rsid w:val="001F6392"/>
    <w:rsid w:val="002005BE"/>
    <w:rsid w:val="00204643"/>
    <w:rsid w:val="0020757D"/>
    <w:rsid w:val="002132C3"/>
    <w:rsid w:val="00216BDC"/>
    <w:rsid w:val="002255A6"/>
    <w:rsid w:val="002316AB"/>
    <w:rsid w:val="002318B0"/>
    <w:rsid w:val="002412D5"/>
    <w:rsid w:val="0024392A"/>
    <w:rsid w:val="00261E99"/>
    <w:rsid w:val="00271104"/>
    <w:rsid w:val="00283BA6"/>
    <w:rsid w:val="002856A1"/>
    <w:rsid w:val="00287328"/>
    <w:rsid w:val="0029783B"/>
    <w:rsid w:val="002D4E3C"/>
    <w:rsid w:val="002E5623"/>
    <w:rsid w:val="002F1001"/>
    <w:rsid w:val="002F4869"/>
    <w:rsid w:val="0030017F"/>
    <w:rsid w:val="00304489"/>
    <w:rsid w:val="00305FFC"/>
    <w:rsid w:val="00321655"/>
    <w:rsid w:val="0036246E"/>
    <w:rsid w:val="00364B9A"/>
    <w:rsid w:val="00383B0B"/>
    <w:rsid w:val="00393A36"/>
    <w:rsid w:val="00397C23"/>
    <w:rsid w:val="003C2B33"/>
    <w:rsid w:val="003C711F"/>
    <w:rsid w:val="003E6774"/>
    <w:rsid w:val="003F6C23"/>
    <w:rsid w:val="00400AE8"/>
    <w:rsid w:val="004143BE"/>
    <w:rsid w:val="00415FAD"/>
    <w:rsid w:val="0042631B"/>
    <w:rsid w:val="00433C9C"/>
    <w:rsid w:val="00441270"/>
    <w:rsid w:val="004471BC"/>
    <w:rsid w:val="00451AFD"/>
    <w:rsid w:val="004663E6"/>
    <w:rsid w:val="00471E4A"/>
    <w:rsid w:val="00477E87"/>
    <w:rsid w:val="004B0149"/>
    <w:rsid w:val="004B056D"/>
    <w:rsid w:val="004B6CE5"/>
    <w:rsid w:val="004B711C"/>
    <w:rsid w:val="004E2162"/>
    <w:rsid w:val="004F52E7"/>
    <w:rsid w:val="004F6C15"/>
    <w:rsid w:val="00514325"/>
    <w:rsid w:val="00520B24"/>
    <w:rsid w:val="005326C7"/>
    <w:rsid w:val="005576BF"/>
    <w:rsid w:val="00577566"/>
    <w:rsid w:val="00580433"/>
    <w:rsid w:val="005A30AA"/>
    <w:rsid w:val="005D01B5"/>
    <w:rsid w:val="005D615B"/>
    <w:rsid w:val="00605CDB"/>
    <w:rsid w:val="00650AD1"/>
    <w:rsid w:val="006563A7"/>
    <w:rsid w:val="006577F6"/>
    <w:rsid w:val="00671E33"/>
    <w:rsid w:val="00673080"/>
    <w:rsid w:val="00673503"/>
    <w:rsid w:val="00676D2D"/>
    <w:rsid w:val="00677172"/>
    <w:rsid w:val="00693DCF"/>
    <w:rsid w:val="006A6D8B"/>
    <w:rsid w:val="006B7758"/>
    <w:rsid w:val="006D7D92"/>
    <w:rsid w:val="006E1755"/>
    <w:rsid w:val="006F37B1"/>
    <w:rsid w:val="006F49B2"/>
    <w:rsid w:val="007018C0"/>
    <w:rsid w:val="00707205"/>
    <w:rsid w:val="00713666"/>
    <w:rsid w:val="00722344"/>
    <w:rsid w:val="0072593A"/>
    <w:rsid w:val="00730C45"/>
    <w:rsid w:val="00731136"/>
    <w:rsid w:val="0073151E"/>
    <w:rsid w:val="00736396"/>
    <w:rsid w:val="00740B6C"/>
    <w:rsid w:val="0074264A"/>
    <w:rsid w:val="007460FD"/>
    <w:rsid w:val="00750553"/>
    <w:rsid w:val="00754169"/>
    <w:rsid w:val="00762CB8"/>
    <w:rsid w:val="00782B84"/>
    <w:rsid w:val="0079493D"/>
    <w:rsid w:val="00795DB5"/>
    <w:rsid w:val="00796529"/>
    <w:rsid w:val="007A0746"/>
    <w:rsid w:val="007A18BE"/>
    <w:rsid w:val="007A591A"/>
    <w:rsid w:val="007B078B"/>
    <w:rsid w:val="007B2F93"/>
    <w:rsid w:val="007B43C7"/>
    <w:rsid w:val="007C2334"/>
    <w:rsid w:val="007C54B0"/>
    <w:rsid w:val="007C7AF2"/>
    <w:rsid w:val="007E1A86"/>
    <w:rsid w:val="00800A9F"/>
    <w:rsid w:val="00807BC5"/>
    <w:rsid w:val="008226C7"/>
    <w:rsid w:val="0083512D"/>
    <w:rsid w:val="00850D31"/>
    <w:rsid w:val="008640D9"/>
    <w:rsid w:val="008669EA"/>
    <w:rsid w:val="00877A37"/>
    <w:rsid w:val="00891AA1"/>
    <w:rsid w:val="0089203B"/>
    <w:rsid w:val="00896FAE"/>
    <w:rsid w:val="008C18B5"/>
    <w:rsid w:val="008C2595"/>
    <w:rsid w:val="008C381B"/>
    <w:rsid w:val="008C7BD5"/>
    <w:rsid w:val="008F45DB"/>
    <w:rsid w:val="008F4B4E"/>
    <w:rsid w:val="00905918"/>
    <w:rsid w:val="009136C8"/>
    <w:rsid w:val="00915A18"/>
    <w:rsid w:val="00925DF2"/>
    <w:rsid w:val="00931950"/>
    <w:rsid w:val="00932923"/>
    <w:rsid w:val="009356B7"/>
    <w:rsid w:val="00942B04"/>
    <w:rsid w:val="009579C5"/>
    <w:rsid w:val="0096098A"/>
    <w:rsid w:val="0099302B"/>
    <w:rsid w:val="009A0198"/>
    <w:rsid w:val="009A0844"/>
    <w:rsid w:val="009B0D63"/>
    <w:rsid w:val="009B190C"/>
    <w:rsid w:val="009B671B"/>
    <w:rsid w:val="009C0378"/>
    <w:rsid w:val="009E3863"/>
    <w:rsid w:val="009E72B3"/>
    <w:rsid w:val="009F0A5B"/>
    <w:rsid w:val="00A03F22"/>
    <w:rsid w:val="00A2230B"/>
    <w:rsid w:val="00A31F12"/>
    <w:rsid w:val="00A37193"/>
    <w:rsid w:val="00A50AD6"/>
    <w:rsid w:val="00A65AE4"/>
    <w:rsid w:val="00A82656"/>
    <w:rsid w:val="00A86CD5"/>
    <w:rsid w:val="00A96715"/>
    <w:rsid w:val="00AB7984"/>
    <w:rsid w:val="00AC2BE0"/>
    <w:rsid w:val="00B17979"/>
    <w:rsid w:val="00B44D25"/>
    <w:rsid w:val="00B66478"/>
    <w:rsid w:val="00B72F3F"/>
    <w:rsid w:val="00B84F12"/>
    <w:rsid w:val="00B95F24"/>
    <w:rsid w:val="00BA2C4F"/>
    <w:rsid w:val="00BB78EB"/>
    <w:rsid w:val="00BB7C22"/>
    <w:rsid w:val="00BD0BB1"/>
    <w:rsid w:val="00BD73B3"/>
    <w:rsid w:val="00BF18AB"/>
    <w:rsid w:val="00BF5CAC"/>
    <w:rsid w:val="00C26B74"/>
    <w:rsid w:val="00C65E49"/>
    <w:rsid w:val="00C72F97"/>
    <w:rsid w:val="00C75F7D"/>
    <w:rsid w:val="00C808DF"/>
    <w:rsid w:val="00C83CD9"/>
    <w:rsid w:val="00C91F5C"/>
    <w:rsid w:val="00C93366"/>
    <w:rsid w:val="00C9577D"/>
    <w:rsid w:val="00CA0CA3"/>
    <w:rsid w:val="00CB562B"/>
    <w:rsid w:val="00CB5BE6"/>
    <w:rsid w:val="00CB75B7"/>
    <w:rsid w:val="00CC7BE9"/>
    <w:rsid w:val="00CD6A6A"/>
    <w:rsid w:val="00CE1E95"/>
    <w:rsid w:val="00D043F5"/>
    <w:rsid w:val="00D05794"/>
    <w:rsid w:val="00D168A7"/>
    <w:rsid w:val="00D274B9"/>
    <w:rsid w:val="00D33021"/>
    <w:rsid w:val="00D36256"/>
    <w:rsid w:val="00D4160D"/>
    <w:rsid w:val="00D45630"/>
    <w:rsid w:val="00D562EF"/>
    <w:rsid w:val="00D757BF"/>
    <w:rsid w:val="00D829E5"/>
    <w:rsid w:val="00D85D77"/>
    <w:rsid w:val="00D86956"/>
    <w:rsid w:val="00D87E0C"/>
    <w:rsid w:val="00DB5755"/>
    <w:rsid w:val="00DC505C"/>
    <w:rsid w:val="00DE437D"/>
    <w:rsid w:val="00DE657E"/>
    <w:rsid w:val="00DE6A92"/>
    <w:rsid w:val="00DF0F1F"/>
    <w:rsid w:val="00DF3B5D"/>
    <w:rsid w:val="00E02890"/>
    <w:rsid w:val="00E1051E"/>
    <w:rsid w:val="00E1083E"/>
    <w:rsid w:val="00E368D1"/>
    <w:rsid w:val="00E410DB"/>
    <w:rsid w:val="00E432AF"/>
    <w:rsid w:val="00E458C3"/>
    <w:rsid w:val="00E75C11"/>
    <w:rsid w:val="00EA7E5B"/>
    <w:rsid w:val="00EB7D5F"/>
    <w:rsid w:val="00EC2528"/>
    <w:rsid w:val="00EC5CEC"/>
    <w:rsid w:val="00EE0530"/>
    <w:rsid w:val="00EE251E"/>
    <w:rsid w:val="00EE46E1"/>
    <w:rsid w:val="00F01BBB"/>
    <w:rsid w:val="00F0301A"/>
    <w:rsid w:val="00F1183D"/>
    <w:rsid w:val="00F24EB7"/>
    <w:rsid w:val="00F30375"/>
    <w:rsid w:val="00F45588"/>
    <w:rsid w:val="00F50624"/>
    <w:rsid w:val="00F675D1"/>
    <w:rsid w:val="00F80848"/>
    <w:rsid w:val="00F959D3"/>
    <w:rsid w:val="00FA3C57"/>
    <w:rsid w:val="00FB7D10"/>
    <w:rsid w:val="00FC638A"/>
    <w:rsid w:val="00FE2C70"/>
    <w:rsid w:val="00FE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2EF"/>
    <w:pPr>
      <w:ind w:firstLine="53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62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1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064157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semiHidden/>
    <w:rsid w:val="00CC7BE9"/>
    <w:pPr>
      <w:ind w:firstLine="0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7">
    <w:name w:val="Основной текст Знак"/>
    <w:link w:val="a6"/>
    <w:semiHidden/>
    <w:rsid w:val="00CC7BE9"/>
    <w:rPr>
      <w:rFonts w:ascii="Times New Roman" w:eastAsia="Times New Roman" w:hAnsi="Times New Roman"/>
      <w:b/>
      <w:sz w:val="28"/>
    </w:rPr>
  </w:style>
  <w:style w:type="paragraph" w:styleId="a8">
    <w:name w:val="No Spacing"/>
    <w:uiPriority w:val="1"/>
    <w:qFormat/>
    <w:rsid w:val="007E1A86"/>
    <w:rPr>
      <w:rFonts w:eastAsia="Times New Roman"/>
      <w:sz w:val="22"/>
      <w:szCs w:val="22"/>
    </w:rPr>
  </w:style>
  <w:style w:type="paragraph" w:styleId="a9">
    <w:name w:val="Body Text Indent"/>
    <w:basedOn w:val="a"/>
    <w:link w:val="aa"/>
    <w:uiPriority w:val="99"/>
    <w:unhideWhenUsed/>
    <w:rsid w:val="009F0A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F0A5B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C808D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03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2EF"/>
    <w:pPr>
      <w:ind w:firstLine="53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62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41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064157"/>
    <w:rPr>
      <w:rFonts w:ascii="Tahoma" w:hAnsi="Tahoma" w:cs="Tahoma"/>
      <w:sz w:val="16"/>
      <w:szCs w:val="16"/>
      <w:lang w:eastAsia="en-US"/>
    </w:rPr>
  </w:style>
  <w:style w:type="paragraph" w:styleId="a6">
    <w:name w:val="Body Text"/>
    <w:basedOn w:val="a"/>
    <w:link w:val="a7"/>
    <w:semiHidden/>
    <w:rsid w:val="00CC7BE9"/>
    <w:pPr>
      <w:ind w:firstLine="0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7">
    <w:name w:val="Основной текст Знак"/>
    <w:link w:val="a6"/>
    <w:semiHidden/>
    <w:rsid w:val="00CC7BE9"/>
    <w:rPr>
      <w:rFonts w:ascii="Times New Roman" w:eastAsia="Times New Roman" w:hAnsi="Times New Roman"/>
      <w:b/>
      <w:sz w:val="28"/>
    </w:rPr>
  </w:style>
  <w:style w:type="paragraph" w:styleId="a8">
    <w:name w:val="No Spacing"/>
    <w:uiPriority w:val="1"/>
    <w:qFormat/>
    <w:rsid w:val="007E1A86"/>
    <w:rPr>
      <w:rFonts w:eastAsia="Times New Roman"/>
      <w:sz w:val="22"/>
      <w:szCs w:val="22"/>
    </w:rPr>
  </w:style>
  <w:style w:type="paragraph" w:styleId="a9">
    <w:name w:val="Body Text Indent"/>
    <w:basedOn w:val="a"/>
    <w:link w:val="aa"/>
    <w:uiPriority w:val="99"/>
    <w:unhideWhenUsed/>
    <w:rsid w:val="009F0A5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F0A5B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C808D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03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banovAV\AppData\Roaming\Microsoft\&#1064;&#1072;&#1073;&#1083;&#1086;&#1085;&#1099;\EDS_&#1087;&#1080;&#1089;&#1100;&#1084;&#1086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9A19F-8884-455A-AE5A-9C2CAAC44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EDS_письмо</Template>
  <TotalTime>47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Грибанов Андрей Вячеславович</dc:creator>
  <cp:lastModifiedBy>Басюк Любовь Анатольевна</cp:lastModifiedBy>
  <cp:revision>10</cp:revision>
  <cp:lastPrinted>2019-07-16T04:46:00Z</cp:lastPrinted>
  <dcterms:created xsi:type="dcterms:W3CDTF">2019-09-27T07:31:00Z</dcterms:created>
  <dcterms:modified xsi:type="dcterms:W3CDTF">2019-11-01T12:35:00Z</dcterms:modified>
</cp:coreProperties>
</file>