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41B" w:rsidRDefault="0094441B">
      <w:r>
        <w:t>12 июня коллектив МБУ КСК «Импульс» принял участие в праздновании 51-ой годовщины со Дня образования Советского района, а так же Дня России!</w:t>
      </w:r>
    </w:p>
    <w:sectPr w:rsidR="0094441B" w:rsidSect="00CA4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2EDE"/>
    <w:rsid w:val="00162EDE"/>
    <w:rsid w:val="002715F9"/>
    <w:rsid w:val="00524AF1"/>
    <w:rsid w:val="007C6F11"/>
    <w:rsid w:val="009333B5"/>
    <w:rsid w:val="0094441B"/>
    <w:rsid w:val="00A41140"/>
    <w:rsid w:val="00CA4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ED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21</Words>
  <Characters>120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 июня коллектив МБУ КСК «Импульс» принял участие в праздновании 51-ой годовщины со Дня образования Советского района, а так же Дня России</dc:title>
  <dc:subject/>
  <dc:creator>Пользователь</dc:creator>
  <cp:keywords/>
  <dc:description/>
  <cp:lastModifiedBy>1</cp:lastModifiedBy>
  <cp:revision>2</cp:revision>
  <dcterms:created xsi:type="dcterms:W3CDTF">2019-06-17T07:36:00Z</dcterms:created>
  <dcterms:modified xsi:type="dcterms:W3CDTF">2019-06-17T07:36:00Z</dcterms:modified>
</cp:coreProperties>
</file>