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845" w:rsidRPr="007F16D0" w:rsidRDefault="00034845" w:rsidP="00EC4AD8">
      <w:pPr>
        <w:jc w:val="center"/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п. Пионерский" style="width:54.75pt;height:77.25pt;visibility:visible">
            <v:imagedata r:id="rId5" o:title=""/>
          </v:shape>
        </w:pict>
      </w:r>
    </w:p>
    <w:p w:rsidR="00034845" w:rsidRPr="007F16D0" w:rsidRDefault="00034845" w:rsidP="00EC4AD8">
      <w:pPr>
        <w:jc w:val="center"/>
        <w:rPr>
          <w:b/>
          <w:sz w:val="24"/>
          <w:szCs w:val="24"/>
          <w:lang w:eastAsia="ru-RU"/>
        </w:rPr>
      </w:pPr>
      <w:r w:rsidRPr="007F16D0">
        <w:rPr>
          <w:b/>
          <w:sz w:val="24"/>
          <w:szCs w:val="24"/>
          <w:lang w:eastAsia="ru-RU"/>
        </w:rPr>
        <w:t>Ханты - Мансийский автономный округ – Югра</w:t>
      </w:r>
    </w:p>
    <w:p w:rsidR="00034845" w:rsidRPr="007F16D0" w:rsidRDefault="00034845" w:rsidP="00EC4AD8">
      <w:pPr>
        <w:tabs>
          <w:tab w:val="center" w:pos="4549"/>
          <w:tab w:val="left" w:pos="7215"/>
        </w:tabs>
        <w:jc w:val="center"/>
        <w:rPr>
          <w:b/>
          <w:sz w:val="24"/>
          <w:szCs w:val="24"/>
          <w:lang w:eastAsia="ru-RU"/>
        </w:rPr>
      </w:pPr>
      <w:r w:rsidRPr="007F16D0">
        <w:rPr>
          <w:b/>
          <w:sz w:val="24"/>
          <w:szCs w:val="24"/>
          <w:lang w:eastAsia="ru-RU"/>
        </w:rPr>
        <w:t>Советский район</w:t>
      </w:r>
    </w:p>
    <w:p w:rsidR="00034845" w:rsidRPr="007F16D0" w:rsidRDefault="00034845" w:rsidP="00EC4AD8">
      <w:pPr>
        <w:tabs>
          <w:tab w:val="center" w:pos="4549"/>
          <w:tab w:val="left" w:pos="7215"/>
        </w:tabs>
        <w:jc w:val="center"/>
        <w:rPr>
          <w:sz w:val="24"/>
          <w:szCs w:val="24"/>
          <w:lang w:eastAsia="ru-RU"/>
        </w:rPr>
      </w:pPr>
    </w:p>
    <w:p w:rsidR="00034845" w:rsidRPr="007F16D0" w:rsidRDefault="00034845" w:rsidP="00EC4AD8">
      <w:pPr>
        <w:spacing w:line="240" w:lineRule="atLeast"/>
        <w:jc w:val="center"/>
        <w:rPr>
          <w:b/>
          <w:sz w:val="28"/>
          <w:szCs w:val="28"/>
          <w:lang w:eastAsia="ru-RU"/>
        </w:rPr>
      </w:pPr>
      <w:r w:rsidRPr="007F16D0">
        <w:rPr>
          <w:b/>
          <w:sz w:val="28"/>
          <w:szCs w:val="28"/>
          <w:lang w:eastAsia="ru-RU"/>
        </w:rPr>
        <w:t xml:space="preserve">АДМИНИСТРАЦИЯ </w:t>
      </w:r>
    </w:p>
    <w:p w:rsidR="00034845" w:rsidRPr="007F16D0" w:rsidRDefault="00034845" w:rsidP="00EC4AD8">
      <w:pPr>
        <w:spacing w:line="240" w:lineRule="atLeast"/>
        <w:jc w:val="center"/>
        <w:rPr>
          <w:b/>
          <w:sz w:val="28"/>
          <w:szCs w:val="28"/>
          <w:lang w:eastAsia="ru-RU"/>
        </w:rPr>
      </w:pPr>
      <w:r w:rsidRPr="007F16D0">
        <w:rPr>
          <w:b/>
          <w:sz w:val="28"/>
          <w:szCs w:val="28"/>
          <w:lang w:eastAsia="ru-RU"/>
        </w:rPr>
        <w:t>ГОРОДСКОГО ПОСЕЛЕНИЯ ПИОНЕРСКИЙ</w:t>
      </w:r>
    </w:p>
    <w:p w:rsidR="00034845" w:rsidRPr="007F16D0" w:rsidRDefault="00034845" w:rsidP="00EC4AD8">
      <w:pPr>
        <w:pBdr>
          <w:bottom w:val="single" w:sz="12" w:space="1" w:color="auto"/>
        </w:pBdr>
        <w:spacing w:line="240" w:lineRule="atLeast"/>
        <w:jc w:val="center"/>
        <w:rPr>
          <w:b/>
          <w:sz w:val="24"/>
          <w:szCs w:val="24"/>
          <w:lang w:eastAsia="ru-RU"/>
        </w:rPr>
      </w:pPr>
    </w:p>
    <w:p w:rsidR="00034845" w:rsidRPr="007F16D0" w:rsidRDefault="00034845" w:rsidP="00EC4AD8">
      <w:pPr>
        <w:jc w:val="center"/>
        <w:rPr>
          <w:b/>
          <w:sz w:val="40"/>
          <w:szCs w:val="40"/>
          <w:lang w:eastAsia="ru-RU"/>
        </w:rPr>
      </w:pPr>
      <w:r w:rsidRPr="007F16D0">
        <w:rPr>
          <w:b/>
          <w:sz w:val="40"/>
          <w:szCs w:val="40"/>
          <w:lang w:eastAsia="ru-RU"/>
        </w:rPr>
        <w:t xml:space="preserve">ПОСТАНОВЛЕНИЕ </w:t>
      </w:r>
    </w:p>
    <w:p w:rsidR="00034845" w:rsidRPr="007F16D0" w:rsidRDefault="00034845" w:rsidP="00EC4AD8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«22 » ноября </w:t>
      </w:r>
      <w:smartTag w:uri="urn:schemas-microsoft-com:office:smarttags" w:element="metricconverter">
        <w:smartTagPr>
          <w:attr w:name="ProductID" w:val="2016 г"/>
        </w:smartTagPr>
        <w:r w:rsidRPr="007F16D0">
          <w:rPr>
            <w:sz w:val="24"/>
            <w:szCs w:val="24"/>
            <w:lang w:eastAsia="ru-RU"/>
          </w:rPr>
          <w:t>2018 г</w:t>
        </w:r>
      </w:smartTag>
      <w:r w:rsidRPr="007F16D0">
        <w:rPr>
          <w:sz w:val="24"/>
          <w:szCs w:val="24"/>
          <w:lang w:eastAsia="ru-RU"/>
        </w:rPr>
        <w:t xml:space="preserve">.                                                                                </w:t>
      </w:r>
      <w:r>
        <w:rPr>
          <w:sz w:val="24"/>
          <w:szCs w:val="24"/>
          <w:lang w:eastAsia="ru-RU"/>
        </w:rPr>
        <w:t xml:space="preserve">                            №  327</w:t>
      </w:r>
      <w:r w:rsidRPr="007F16D0">
        <w:rPr>
          <w:sz w:val="24"/>
          <w:szCs w:val="24"/>
          <w:lang w:eastAsia="ru-RU"/>
        </w:rPr>
        <w:t xml:space="preserve"> </w:t>
      </w:r>
    </w:p>
    <w:p w:rsidR="00034845" w:rsidRDefault="00034845" w:rsidP="00EC4AD8">
      <w:pPr>
        <w:shd w:val="clear" w:color="auto" w:fill="FFFFFF"/>
        <w:tabs>
          <w:tab w:val="left" w:pos="90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034845" w:rsidRDefault="00034845" w:rsidP="00EC4AD8">
      <w:pPr>
        <w:pStyle w:val="NoSpacing"/>
        <w:rPr>
          <w:rFonts w:ascii="Times New Roman" w:hAnsi="Times New Roman"/>
          <w:sz w:val="24"/>
          <w:szCs w:val="24"/>
          <w:lang w:eastAsia="zh-CN"/>
        </w:rPr>
      </w:pPr>
      <w:r w:rsidRPr="00C32231">
        <w:rPr>
          <w:rFonts w:ascii="Times New Roman" w:hAnsi="Times New Roman"/>
          <w:sz w:val="24"/>
          <w:szCs w:val="24"/>
          <w:lang w:eastAsia="zh-CN"/>
        </w:rPr>
        <w:t>О</w:t>
      </w:r>
      <w:r>
        <w:rPr>
          <w:rFonts w:ascii="Times New Roman" w:hAnsi="Times New Roman"/>
          <w:sz w:val="24"/>
          <w:szCs w:val="24"/>
          <w:lang w:eastAsia="zh-CN"/>
        </w:rPr>
        <w:t>б утверждении муниципальной программы</w:t>
      </w:r>
      <w:r w:rsidRPr="00C32231">
        <w:rPr>
          <w:rFonts w:ascii="Times New Roman" w:hAnsi="Times New Roman"/>
          <w:sz w:val="24"/>
          <w:szCs w:val="24"/>
          <w:lang w:eastAsia="zh-CN"/>
        </w:rPr>
        <w:t xml:space="preserve"> </w:t>
      </w:r>
    </w:p>
    <w:p w:rsidR="00034845" w:rsidRDefault="00034845" w:rsidP="00EC4AD8">
      <w:pPr>
        <w:pStyle w:val="NoSpacing"/>
        <w:rPr>
          <w:rFonts w:ascii="Times New Roman" w:eastAsia="SimSun" w:hAnsi="Times New Roman"/>
          <w:spacing w:val="-1"/>
          <w:sz w:val="24"/>
          <w:szCs w:val="24"/>
          <w:highlight w:val="white"/>
        </w:rPr>
      </w:pPr>
      <w:r w:rsidRPr="00C32231">
        <w:rPr>
          <w:rFonts w:ascii="Times New Roman" w:eastAsia="SimSun" w:hAnsi="Times New Roman"/>
          <w:spacing w:val="-1"/>
          <w:sz w:val="24"/>
          <w:szCs w:val="24"/>
          <w:highlight w:val="white"/>
        </w:rPr>
        <w:t>«</w:t>
      </w:r>
      <w:r>
        <w:rPr>
          <w:rFonts w:ascii="Times New Roman" w:eastAsia="SimSun" w:hAnsi="Times New Roman"/>
          <w:spacing w:val="-1"/>
          <w:sz w:val="24"/>
          <w:szCs w:val="24"/>
          <w:highlight w:val="white"/>
        </w:rPr>
        <w:t xml:space="preserve">Развитие физической культуры и массового спорта </w:t>
      </w:r>
    </w:p>
    <w:p w:rsidR="00034845" w:rsidRPr="00C32231" w:rsidRDefault="00034845" w:rsidP="00EC4AD8">
      <w:pPr>
        <w:pStyle w:val="NoSpacing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eastAsia="SimSun" w:hAnsi="Times New Roman"/>
          <w:spacing w:val="-1"/>
          <w:sz w:val="24"/>
          <w:szCs w:val="24"/>
          <w:highlight w:val="white"/>
        </w:rPr>
        <w:t>на территории</w:t>
      </w:r>
      <w:r w:rsidRPr="00B041BB">
        <w:rPr>
          <w:rFonts w:ascii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городского поселения</w:t>
      </w:r>
      <w:r w:rsidRPr="00B041BB">
        <w:rPr>
          <w:rFonts w:ascii="Times New Roman" w:hAnsi="Times New Roman"/>
          <w:sz w:val="24"/>
          <w:szCs w:val="24"/>
        </w:rPr>
        <w:t xml:space="preserve"> Пионерский</w:t>
      </w:r>
      <w:r w:rsidRPr="00C32231">
        <w:rPr>
          <w:rFonts w:ascii="Times New Roman" w:eastAsia="SimSun" w:hAnsi="Times New Roman"/>
          <w:spacing w:val="-1"/>
          <w:sz w:val="24"/>
          <w:szCs w:val="24"/>
          <w:highlight w:val="white"/>
        </w:rPr>
        <w:t xml:space="preserve">» </w:t>
      </w:r>
    </w:p>
    <w:p w:rsidR="00034845" w:rsidRPr="00CB116F" w:rsidRDefault="00034845" w:rsidP="00EC4AD8">
      <w:pPr>
        <w:suppressAutoHyphens/>
        <w:jc w:val="both"/>
        <w:rPr>
          <w:rFonts w:eastAsia="SimSun"/>
          <w:sz w:val="24"/>
          <w:szCs w:val="24"/>
          <w:lang w:eastAsia="ru-RU"/>
        </w:rPr>
      </w:pPr>
    </w:p>
    <w:p w:rsidR="00034845" w:rsidRPr="00B041BB" w:rsidRDefault="00034845" w:rsidP="00EC4AD8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B041BB">
        <w:rPr>
          <w:rFonts w:ascii="Times New Roman" w:hAnsi="Times New Roman"/>
          <w:sz w:val="24"/>
          <w:szCs w:val="24"/>
          <w:lang w:eastAsia="zh-CN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28.06.2014 № 172-ФЗ «О стратегическом планировании в Российской Федерации», Уставом Советского района,</w:t>
      </w:r>
      <w:r>
        <w:rPr>
          <w:color w:val="000000"/>
          <w:sz w:val="24"/>
          <w:szCs w:val="24"/>
        </w:rPr>
        <w:t xml:space="preserve"> </w:t>
      </w:r>
      <w:r w:rsidRPr="00B041BB">
        <w:rPr>
          <w:rFonts w:ascii="Times New Roman" w:hAnsi="Times New Roman"/>
          <w:sz w:val="24"/>
          <w:szCs w:val="24"/>
        </w:rPr>
        <w:t>Уставом городского поселен</w:t>
      </w:r>
      <w:r>
        <w:rPr>
          <w:rFonts w:ascii="Times New Roman" w:hAnsi="Times New Roman"/>
          <w:sz w:val="24"/>
          <w:szCs w:val="24"/>
        </w:rPr>
        <w:t>ия Пионерский, постановлением</w:t>
      </w:r>
      <w:r w:rsidRPr="00B041BB">
        <w:rPr>
          <w:rFonts w:ascii="Times New Roman" w:hAnsi="Times New Roman"/>
          <w:sz w:val="24"/>
          <w:szCs w:val="24"/>
        </w:rPr>
        <w:t xml:space="preserve"> Администрации городского по</w:t>
      </w:r>
      <w:r>
        <w:rPr>
          <w:rFonts w:ascii="Times New Roman" w:hAnsi="Times New Roman"/>
          <w:sz w:val="24"/>
          <w:szCs w:val="24"/>
        </w:rPr>
        <w:t>селения Пионерский  от 04.10.2018г.2018 № 283</w:t>
      </w:r>
      <w:r w:rsidRPr="00B041BB">
        <w:rPr>
          <w:rFonts w:ascii="Times New Roman" w:hAnsi="Times New Roman"/>
          <w:sz w:val="24"/>
          <w:szCs w:val="24"/>
        </w:rPr>
        <w:t xml:space="preserve"> «</w:t>
      </w:r>
      <w:r w:rsidRPr="00B041BB">
        <w:rPr>
          <w:rFonts w:ascii="Times New Roman" w:hAnsi="Times New Roman"/>
          <w:sz w:val="24"/>
          <w:szCs w:val="24"/>
          <w:lang w:eastAsia="zh-CN"/>
        </w:rPr>
        <w:t xml:space="preserve">О модельной муниципальной программе </w:t>
      </w:r>
      <w:r>
        <w:rPr>
          <w:rFonts w:ascii="Times New Roman" w:hAnsi="Times New Roman"/>
          <w:sz w:val="24"/>
          <w:szCs w:val="24"/>
          <w:lang w:eastAsia="zh-CN"/>
        </w:rPr>
        <w:t>городского поселения Пионерский</w:t>
      </w:r>
      <w:r w:rsidRPr="00B041BB">
        <w:rPr>
          <w:rFonts w:ascii="Times New Roman" w:hAnsi="Times New Roman"/>
          <w:sz w:val="24"/>
          <w:szCs w:val="24"/>
          <w:lang w:eastAsia="zh-CN"/>
        </w:rPr>
        <w:t xml:space="preserve">, </w:t>
      </w:r>
      <w:r w:rsidRPr="00B041BB">
        <w:rPr>
          <w:rFonts w:ascii="Times New Roman" w:hAnsi="Times New Roman"/>
          <w:sz w:val="24"/>
          <w:szCs w:val="24"/>
        </w:rPr>
        <w:t xml:space="preserve">порядке формирования, утверждения и реализации муниципальных программ городского поселения Пионерский»: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34845" w:rsidRPr="00B041BB" w:rsidRDefault="00034845" w:rsidP="00EC4AD8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B041BB">
        <w:rPr>
          <w:rFonts w:ascii="Times New Roman" w:hAnsi="Times New Roman"/>
          <w:sz w:val="24"/>
          <w:szCs w:val="24"/>
          <w:highlight w:val="white"/>
          <w:lang w:eastAsia="zh-CN"/>
        </w:rPr>
        <w:t xml:space="preserve">1.Утвердить  муниципальную программу </w:t>
      </w:r>
      <w:r w:rsidRPr="00B041BB">
        <w:rPr>
          <w:rFonts w:ascii="Times New Roman" w:hAnsi="Times New Roman"/>
          <w:sz w:val="24"/>
          <w:szCs w:val="24"/>
          <w:highlight w:val="white"/>
        </w:rPr>
        <w:t>«</w:t>
      </w:r>
      <w:r>
        <w:rPr>
          <w:rFonts w:ascii="Times New Roman" w:eastAsia="SimSun" w:hAnsi="Times New Roman"/>
          <w:spacing w:val="-1"/>
          <w:sz w:val="24"/>
          <w:szCs w:val="24"/>
          <w:highlight w:val="white"/>
        </w:rPr>
        <w:t>Развитие физической культуры и массового спорта на территории</w:t>
      </w:r>
      <w:r w:rsidRPr="00B041BB">
        <w:rPr>
          <w:rFonts w:ascii="Times New Roman" w:eastAsia="SimSun" w:hAnsi="Times New Roman"/>
          <w:spacing w:val="-1"/>
          <w:sz w:val="24"/>
          <w:szCs w:val="24"/>
          <w:highlight w:val="white"/>
        </w:rPr>
        <w:t xml:space="preserve"> </w:t>
      </w:r>
      <w:r w:rsidRPr="00B041BB">
        <w:rPr>
          <w:rFonts w:ascii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городского поселения</w:t>
      </w:r>
      <w:r w:rsidRPr="00B041BB">
        <w:rPr>
          <w:rFonts w:ascii="Times New Roman" w:hAnsi="Times New Roman"/>
          <w:sz w:val="24"/>
          <w:szCs w:val="24"/>
        </w:rPr>
        <w:t xml:space="preserve"> Пионерский</w:t>
      </w:r>
      <w:r w:rsidRPr="00B041BB">
        <w:rPr>
          <w:rFonts w:ascii="Times New Roman" w:hAnsi="Times New Roman"/>
          <w:sz w:val="24"/>
          <w:szCs w:val="24"/>
          <w:highlight w:val="white"/>
        </w:rPr>
        <w:t>» (приложение).</w:t>
      </w:r>
    </w:p>
    <w:p w:rsidR="00034845" w:rsidRPr="00B041BB" w:rsidRDefault="00034845" w:rsidP="00EC4AD8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eastAsia="zh-CN"/>
        </w:rPr>
      </w:pPr>
      <w:r w:rsidRPr="00B041BB">
        <w:rPr>
          <w:rFonts w:ascii="Times New Roman" w:hAnsi="Times New Roman"/>
          <w:sz w:val="24"/>
          <w:szCs w:val="24"/>
          <w:highlight w:val="white"/>
        </w:rPr>
        <w:t>2.Признать утратившим силу:</w:t>
      </w:r>
    </w:p>
    <w:p w:rsidR="00034845" w:rsidRPr="00B041BB" w:rsidRDefault="00034845" w:rsidP="00EC4AD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B041BB">
        <w:rPr>
          <w:rFonts w:ascii="Times New Roman" w:eastAsia="SimSun" w:hAnsi="Times New Roman"/>
          <w:sz w:val="24"/>
          <w:szCs w:val="24"/>
          <w:highlight w:val="white"/>
        </w:rPr>
        <w:t>2.1. Постановление  Администрации город</w:t>
      </w:r>
      <w:r>
        <w:rPr>
          <w:rFonts w:ascii="Times New Roman" w:eastAsia="SimSun" w:hAnsi="Times New Roman"/>
          <w:sz w:val="24"/>
          <w:szCs w:val="24"/>
          <w:highlight w:val="white"/>
        </w:rPr>
        <w:t>ского поселения Пионерский от 31</w:t>
      </w:r>
      <w:r w:rsidRPr="00B041BB">
        <w:rPr>
          <w:rFonts w:ascii="Times New Roman" w:eastAsia="SimSun" w:hAnsi="Times New Roman"/>
          <w:sz w:val="24"/>
          <w:szCs w:val="24"/>
          <w:highlight w:val="white"/>
        </w:rPr>
        <w:t xml:space="preserve"> </w:t>
      </w:r>
      <w:r>
        <w:rPr>
          <w:rFonts w:ascii="Times New Roman" w:eastAsia="SimSun" w:hAnsi="Times New Roman"/>
          <w:sz w:val="24"/>
          <w:szCs w:val="24"/>
          <w:highlight w:val="white"/>
        </w:rPr>
        <w:t>октября 2014</w:t>
      </w:r>
      <w:r w:rsidRPr="00B041BB">
        <w:rPr>
          <w:rFonts w:ascii="Times New Roman" w:eastAsia="SimSun" w:hAnsi="Times New Roman"/>
          <w:sz w:val="24"/>
          <w:szCs w:val="24"/>
          <w:highlight w:val="white"/>
        </w:rPr>
        <w:t xml:space="preserve"> года № </w:t>
      </w:r>
      <w:r>
        <w:rPr>
          <w:rFonts w:ascii="Times New Roman" w:eastAsia="SimSun" w:hAnsi="Times New Roman"/>
          <w:sz w:val="24"/>
          <w:szCs w:val="24"/>
        </w:rPr>
        <w:t>335/НПА</w:t>
      </w:r>
      <w:r w:rsidRPr="00B041BB">
        <w:rPr>
          <w:rFonts w:ascii="Times New Roman" w:eastAsia="SimSun" w:hAnsi="Times New Roman"/>
          <w:sz w:val="24"/>
          <w:szCs w:val="24"/>
        </w:rPr>
        <w:t xml:space="preserve"> «</w:t>
      </w:r>
      <w:r w:rsidRPr="00B041B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б утверждении муниципальной программы</w:t>
      </w:r>
      <w:r w:rsidRPr="00B041BB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eastAsia="SimSun" w:hAnsi="Times New Roman"/>
          <w:spacing w:val="-1"/>
          <w:sz w:val="24"/>
          <w:szCs w:val="24"/>
          <w:highlight w:val="white"/>
        </w:rPr>
        <w:t>Развитие физической культуры и массового спорта на территории</w:t>
      </w:r>
      <w:r w:rsidRPr="00B041BB">
        <w:rPr>
          <w:rFonts w:ascii="Times New Roman" w:eastAsia="SimSun" w:hAnsi="Times New Roman"/>
          <w:spacing w:val="-1"/>
          <w:sz w:val="24"/>
          <w:szCs w:val="24"/>
          <w:highlight w:val="white"/>
        </w:rPr>
        <w:t xml:space="preserve"> </w:t>
      </w:r>
      <w:r w:rsidRPr="00B041BB">
        <w:rPr>
          <w:rFonts w:ascii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городского поселения</w:t>
      </w:r>
      <w:r w:rsidRPr="00B041BB">
        <w:rPr>
          <w:rFonts w:ascii="Times New Roman" w:hAnsi="Times New Roman"/>
          <w:sz w:val="24"/>
          <w:szCs w:val="24"/>
        </w:rPr>
        <w:t xml:space="preserve"> Пионерский</w:t>
      </w:r>
      <w:r w:rsidRPr="00B041BB">
        <w:rPr>
          <w:rFonts w:ascii="Times New Roman" w:eastAsia="SimSu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2015-2017</w:t>
      </w:r>
      <w:r w:rsidRPr="00B041BB">
        <w:rPr>
          <w:rFonts w:ascii="Times New Roman" w:hAnsi="Times New Roman"/>
          <w:sz w:val="24"/>
          <w:szCs w:val="24"/>
        </w:rPr>
        <w:t xml:space="preserve"> годы»;</w:t>
      </w:r>
    </w:p>
    <w:p w:rsidR="00034845" w:rsidRPr="00B041BB" w:rsidRDefault="00034845" w:rsidP="00EC4AD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B041BB">
        <w:rPr>
          <w:rFonts w:ascii="Times New Roman" w:hAnsi="Times New Roman"/>
          <w:sz w:val="24"/>
          <w:szCs w:val="24"/>
        </w:rPr>
        <w:t xml:space="preserve">2.2. </w:t>
      </w:r>
      <w:r w:rsidRPr="00B041BB">
        <w:rPr>
          <w:rFonts w:ascii="Times New Roman" w:eastAsia="SimSun" w:hAnsi="Times New Roman"/>
          <w:sz w:val="24"/>
          <w:szCs w:val="24"/>
          <w:highlight w:val="white"/>
        </w:rPr>
        <w:t xml:space="preserve">Постановление  Администрации городского поселения Пионерский от </w:t>
      </w:r>
      <w:r>
        <w:rPr>
          <w:rFonts w:ascii="Times New Roman" w:hAnsi="Times New Roman"/>
          <w:sz w:val="24"/>
          <w:szCs w:val="24"/>
        </w:rPr>
        <w:t>31</w:t>
      </w:r>
      <w:r w:rsidRPr="00B041BB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2015</w:t>
        </w:r>
        <w:r w:rsidRPr="00B041BB">
          <w:rPr>
            <w:rFonts w:ascii="Times New Roman" w:hAnsi="Times New Roman"/>
            <w:sz w:val="24"/>
            <w:szCs w:val="24"/>
          </w:rPr>
          <w:t xml:space="preserve"> г</w:t>
        </w:r>
      </w:smartTag>
      <w:r w:rsidRPr="00B041BB">
        <w:rPr>
          <w:rFonts w:ascii="Times New Roman" w:hAnsi="Times New Roman"/>
          <w:sz w:val="24"/>
          <w:szCs w:val="24"/>
        </w:rPr>
        <w:t xml:space="preserve">. №  </w:t>
      </w:r>
      <w:r>
        <w:rPr>
          <w:rFonts w:ascii="Times New Roman" w:hAnsi="Times New Roman"/>
          <w:sz w:val="24"/>
          <w:szCs w:val="24"/>
        </w:rPr>
        <w:t>396</w:t>
      </w:r>
      <w:r w:rsidRPr="00B041BB">
        <w:rPr>
          <w:rFonts w:ascii="Times New Roman" w:hAnsi="Times New Roman"/>
          <w:sz w:val="24"/>
          <w:szCs w:val="24"/>
        </w:rPr>
        <w:t xml:space="preserve"> «О внесении изменений в постановление  Администрации городского поселения Пионерский от</w:t>
      </w:r>
      <w:r>
        <w:rPr>
          <w:rFonts w:ascii="Times New Roman" w:hAnsi="Times New Roman"/>
          <w:sz w:val="24"/>
          <w:szCs w:val="24"/>
        </w:rPr>
        <w:t xml:space="preserve"> 31.10.2014 </w:t>
      </w:r>
      <w:r w:rsidRPr="00B041BB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>335/НПА</w:t>
      </w:r>
      <w:r w:rsidRPr="00B041BB">
        <w:rPr>
          <w:rFonts w:ascii="Times New Roman" w:hAnsi="Times New Roman"/>
          <w:sz w:val="24"/>
          <w:szCs w:val="24"/>
        </w:rPr>
        <w:t>»;</w:t>
      </w:r>
    </w:p>
    <w:p w:rsidR="00034845" w:rsidRPr="00C03806" w:rsidRDefault="00034845" w:rsidP="00EC4AD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C03806">
        <w:rPr>
          <w:rFonts w:ascii="Times New Roman" w:hAnsi="Times New Roman"/>
          <w:sz w:val="24"/>
          <w:szCs w:val="24"/>
        </w:rPr>
        <w:t xml:space="preserve">2.3. </w:t>
      </w:r>
      <w:r w:rsidRPr="00C03806">
        <w:rPr>
          <w:rFonts w:ascii="Times New Roman" w:eastAsia="SimSun" w:hAnsi="Times New Roman"/>
          <w:sz w:val="24"/>
          <w:szCs w:val="24"/>
          <w:highlight w:val="white"/>
        </w:rPr>
        <w:t>Постановление  Администрации городского поселения Пионерский от</w:t>
      </w:r>
      <w:r w:rsidRPr="00C038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</w:t>
      </w:r>
      <w:r w:rsidRPr="00C038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октября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</w:t>
        </w:r>
        <w:r w:rsidRPr="00C03806">
          <w:rPr>
            <w:rFonts w:ascii="Times New Roman" w:hAnsi="Times New Roman"/>
            <w:sz w:val="24"/>
            <w:szCs w:val="24"/>
          </w:rPr>
          <w:t xml:space="preserve"> г</w:t>
        </w:r>
      </w:smartTag>
      <w:r w:rsidRPr="00C03806">
        <w:rPr>
          <w:rFonts w:ascii="Times New Roman" w:hAnsi="Times New Roman"/>
          <w:sz w:val="24"/>
          <w:szCs w:val="24"/>
        </w:rPr>
        <w:t xml:space="preserve">. № </w:t>
      </w:r>
      <w:r>
        <w:rPr>
          <w:rFonts w:ascii="Times New Roman" w:hAnsi="Times New Roman"/>
          <w:sz w:val="24"/>
          <w:szCs w:val="24"/>
        </w:rPr>
        <w:t>327</w:t>
      </w:r>
      <w:r w:rsidRPr="00C03806">
        <w:rPr>
          <w:rFonts w:ascii="Times New Roman" w:hAnsi="Times New Roman"/>
          <w:sz w:val="24"/>
          <w:szCs w:val="24"/>
        </w:rPr>
        <w:t xml:space="preserve"> «</w:t>
      </w:r>
      <w:r w:rsidRPr="00C03806">
        <w:rPr>
          <w:rFonts w:ascii="Times New Roman" w:hAnsi="Times New Roman"/>
          <w:color w:val="000000"/>
          <w:sz w:val="24"/>
          <w:szCs w:val="24"/>
        </w:rPr>
        <w:t>О внесении изменений в постановление  Администрации городского поселения Пионерский  от</w:t>
      </w:r>
      <w:r w:rsidRPr="00C038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31</w:t>
      </w:r>
      <w:r w:rsidRPr="00B041BB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2015</w:t>
        </w:r>
        <w:r w:rsidRPr="00B041BB">
          <w:rPr>
            <w:rFonts w:ascii="Times New Roman" w:hAnsi="Times New Roman"/>
            <w:sz w:val="24"/>
            <w:szCs w:val="24"/>
          </w:rPr>
          <w:t xml:space="preserve"> г</w:t>
        </w:r>
      </w:smartTag>
      <w:r w:rsidRPr="00B041BB">
        <w:rPr>
          <w:rFonts w:ascii="Times New Roman" w:hAnsi="Times New Roman"/>
          <w:sz w:val="24"/>
          <w:szCs w:val="24"/>
        </w:rPr>
        <w:t xml:space="preserve">. №  </w:t>
      </w:r>
      <w:r>
        <w:rPr>
          <w:rFonts w:ascii="Times New Roman" w:hAnsi="Times New Roman"/>
          <w:sz w:val="24"/>
          <w:szCs w:val="24"/>
        </w:rPr>
        <w:t>396</w:t>
      </w:r>
      <w:r w:rsidRPr="00C03806">
        <w:rPr>
          <w:rFonts w:ascii="Times New Roman" w:hAnsi="Times New Roman"/>
          <w:sz w:val="24"/>
          <w:szCs w:val="24"/>
        </w:rPr>
        <w:t>»;</w:t>
      </w:r>
    </w:p>
    <w:p w:rsidR="00034845" w:rsidRPr="00C03806" w:rsidRDefault="00034845" w:rsidP="00EC4AD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C03806">
        <w:rPr>
          <w:rFonts w:ascii="Times New Roman" w:hAnsi="Times New Roman"/>
          <w:sz w:val="24"/>
          <w:szCs w:val="24"/>
        </w:rPr>
        <w:t>2.4.</w:t>
      </w:r>
      <w:r w:rsidRPr="00C03806">
        <w:rPr>
          <w:rFonts w:ascii="Times New Roman" w:eastAsia="SimSun" w:hAnsi="Times New Roman"/>
          <w:sz w:val="24"/>
          <w:szCs w:val="24"/>
          <w:highlight w:val="white"/>
        </w:rPr>
        <w:t xml:space="preserve"> Постановление  Администрации городского поселения Пионерский от</w:t>
      </w:r>
      <w:r w:rsidRPr="00C0380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30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</w:t>
        </w:r>
        <w:r w:rsidRPr="00C03806">
          <w:rPr>
            <w:rFonts w:ascii="Times New Roman" w:hAnsi="Times New Roman"/>
            <w:sz w:val="24"/>
            <w:szCs w:val="24"/>
          </w:rPr>
          <w:t xml:space="preserve"> г</w:t>
        </w:r>
      </w:smartTag>
      <w:r w:rsidRPr="00C03806">
        <w:rPr>
          <w:rFonts w:ascii="Times New Roman" w:hAnsi="Times New Roman"/>
          <w:sz w:val="24"/>
          <w:szCs w:val="24"/>
        </w:rPr>
        <w:t xml:space="preserve">. №  </w:t>
      </w:r>
      <w:r>
        <w:rPr>
          <w:rFonts w:ascii="Times New Roman" w:hAnsi="Times New Roman"/>
          <w:sz w:val="24"/>
          <w:szCs w:val="24"/>
        </w:rPr>
        <w:t>465</w:t>
      </w:r>
      <w:r w:rsidRPr="00C03806">
        <w:rPr>
          <w:rFonts w:ascii="Times New Roman" w:hAnsi="Times New Roman"/>
          <w:sz w:val="24"/>
          <w:szCs w:val="24"/>
        </w:rPr>
        <w:t xml:space="preserve"> «</w:t>
      </w:r>
      <w:r w:rsidRPr="00C03806">
        <w:rPr>
          <w:rFonts w:ascii="Times New Roman" w:hAnsi="Times New Roman"/>
          <w:color w:val="000000"/>
          <w:sz w:val="24"/>
          <w:szCs w:val="24"/>
        </w:rPr>
        <w:t>О внесении изменений в постановление  Администрации городского поселения Пионерский от</w:t>
      </w:r>
      <w:r w:rsidRPr="00C038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</w:t>
      </w:r>
      <w:r w:rsidRPr="00C038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октября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</w:t>
        </w:r>
        <w:r w:rsidRPr="00C03806">
          <w:rPr>
            <w:rFonts w:ascii="Times New Roman" w:hAnsi="Times New Roman"/>
            <w:sz w:val="24"/>
            <w:szCs w:val="24"/>
          </w:rPr>
          <w:t xml:space="preserve"> г</w:t>
        </w:r>
      </w:smartTag>
      <w:r w:rsidRPr="00C03806">
        <w:rPr>
          <w:rFonts w:ascii="Times New Roman" w:hAnsi="Times New Roman"/>
          <w:sz w:val="24"/>
          <w:szCs w:val="24"/>
        </w:rPr>
        <w:t xml:space="preserve">. № </w:t>
      </w:r>
      <w:r>
        <w:rPr>
          <w:rFonts w:ascii="Times New Roman" w:hAnsi="Times New Roman"/>
          <w:sz w:val="24"/>
          <w:szCs w:val="24"/>
        </w:rPr>
        <w:t>327</w:t>
      </w:r>
      <w:r w:rsidRPr="00C03806">
        <w:rPr>
          <w:rFonts w:ascii="Times New Roman" w:hAnsi="Times New Roman"/>
          <w:sz w:val="24"/>
          <w:szCs w:val="24"/>
        </w:rPr>
        <w:t>»;</w:t>
      </w:r>
    </w:p>
    <w:p w:rsidR="00034845" w:rsidRPr="00CB116F" w:rsidRDefault="00034845" w:rsidP="00EC4AD8">
      <w:pPr>
        <w:suppressAutoHyphens/>
        <w:ind w:firstLine="567"/>
        <w:jc w:val="both"/>
        <w:rPr>
          <w:lang w:eastAsia="zh-CN"/>
        </w:rPr>
      </w:pPr>
      <w:r w:rsidRPr="00CB116F">
        <w:rPr>
          <w:rFonts w:eastAsia="SimSun"/>
          <w:sz w:val="24"/>
          <w:szCs w:val="24"/>
          <w:highlight w:val="white"/>
          <w:lang w:eastAsia="ru-RU"/>
        </w:rPr>
        <w:t>3.</w:t>
      </w:r>
      <w:r w:rsidRPr="00CB116F">
        <w:rPr>
          <w:rFonts w:eastAsia="SimSun"/>
          <w:color w:val="000000"/>
          <w:sz w:val="24"/>
          <w:szCs w:val="24"/>
          <w:highlight w:val="white"/>
          <w:lang w:eastAsia="ru-RU"/>
        </w:rPr>
        <w:t>Опубликовать настоящее постановление в порядке, установл</w:t>
      </w:r>
      <w:r>
        <w:rPr>
          <w:rFonts w:eastAsia="SimSun"/>
          <w:color w:val="000000"/>
          <w:sz w:val="24"/>
          <w:szCs w:val="24"/>
          <w:highlight w:val="white"/>
          <w:lang w:eastAsia="ru-RU"/>
        </w:rPr>
        <w:t>енном Уставом городского поселения Пионерский</w:t>
      </w:r>
      <w:r w:rsidRPr="00CB116F">
        <w:rPr>
          <w:rFonts w:eastAsia="SimSun"/>
          <w:color w:val="000000"/>
          <w:sz w:val="24"/>
          <w:szCs w:val="24"/>
          <w:highlight w:val="white"/>
          <w:lang w:eastAsia="ru-RU"/>
        </w:rPr>
        <w:t xml:space="preserve"> и разместить на офици</w:t>
      </w:r>
      <w:r>
        <w:rPr>
          <w:rFonts w:eastAsia="SimSun"/>
          <w:color w:val="000000"/>
          <w:sz w:val="24"/>
          <w:szCs w:val="24"/>
          <w:highlight w:val="white"/>
          <w:lang w:eastAsia="ru-RU"/>
        </w:rPr>
        <w:t xml:space="preserve">альном сайте </w:t>
      </w:r>
      <w:r>
        <w:rPr>
          <w:rFonts w:eastAsia="SimSun"/>
          <w:color w:val="000000"/>
          <w:sz w:val="24"/>
          <w:szCs w:val="24"/>
          <w:lang w:eastAsia="ru-RU"/>
        </w:rPr>
        <w:t>городского поселения Пионерский.</w:t>
      </w:r>
    </w:p>
    <w:p w:rsidR="00034845" w:rsidRPr="00CB116F" w:rsidRDefault="00034845" w:rsidP="00EC4AD8">
      <w:pPr>
        <w:suppressAutoHyphens/>
        <w:ind w:firstLine="567"/>
        <w:jc w:val="both"/>
        <w:rPr>
          <w:lang w:eastAsia="zh-CN"/>
        </w:rPr>
      </w:pPr>
      <w:r w:rsidRPr="00CB116F">
        <w:rPr>
          <w:rFonts w:eastAsia="SimSun"/>
          <w:color w:val="000000"/>
          <w:sz w:val="24"/>
          <w:szCs w:val="24"/>
          <w:highlight w:val="white"/>
          <w:lang w:eastAsia="ru-RU"/>
        </w:rPr>
        <w:t>4. Настоящее постановление вступает в силу с 01.01.2019.</w:t>
      </w:r>
    </w:p>
    <w:p w:rsidR="00034845" w:rsidRPr="00CB116F" w:rsidRDefault="00034845" w:rsidP="00EC4AD8">
      <w:pPr>
        <w:suppressAutoHyphens/>
        <w:ind w:firstLine="567"/>
        <w:jc w:val="both"/>
        <w:rPr>
          <w:lang w:eastAsia="zh-CN"/>
        </w:rPr>
      </w:pPr>
      <w:r>
        <w:rPr>
          <w:rFonts w:eastAsia="SimSun"/>
          <w:color w:val="000000"/>
          <w:sz w:val="24"/>
          <w:szCs w:val="24"/>
          <w:highlight w:val="white"/>
          <w:lang w:eastAsia="ru-RU"/>
        </w:rPr>
        <w:t>5.</w:t>
      </w:r>
      <w:r w:rsidRPr="00CB116F">
        <w:rPr>
          <w:rFonts w:eastAsia="SimSun"/>
          <w:color w:val="000000"/>
          <w:sz w:val="24"/>
          <w:szCs w:val="24"/>
          <w:highlight w:val="white"/>
          <w:lang w:eastAsia="ru-RU"/>
        </w:rPr>
        <w:t>Контроль исполнения настоящего постановления</w:t>
      </w:r>
      <w:r>
        <w:rPr>
          <w:rFonts w:eastAsia="SimSun"/>
          <w:color w:val="000000"/>
          <w:sz w:val="24"/>
          <w:szCs w:val="24"/>
          <w:highlight w:val="white"/>
          <w:lang w:eastAsia="ru-RU"/>
        </w:rPr>
        <w:t xml:space="preserve"> возложить на </w:t>
      </w:r>
      <w:r>
        <w:rPr>
          <w:rFonts w:eastAsia="SimSun"/>
          <w:color w:val="000000"/>
          <w:sz w:val="24"/>
          <w:szCs w:val="24"/>
          <w:lang w:eastAsia="ru-RU"/>
        </w:rPr>
        <w:t>директора муниципального бюджетного учреждения Культурно-спортивный комплекс «Импульс» г.п. Пионерский Коркодинову Любовь Михайловну.</w:t>
      </w:r>
    </w:p>
    <w:p w:rsidR="00034845" w:rsidRPr="00CB116F" w:rsidRDefault="00034845" w:rsidP="00EC4AD8">
      <w:pPr>
        <w:suppressAutoHyphens/>
        <w:ind w:firstLine="567"/>
        <w:jc w:val="both"/>
        <w:rPr>
          <w:lang w:eastAsia="zh-CN"/>
        </w:rPr>
      </w:pPr>
    </w:p>
    <w:p w:rsidR="00034845" w:rsidRPr="00CB116F" w:rsidRDefault="00034845" w:rsidP="00EC4AD8">
      <w:pPr>
        <w:ind w:left="360"/>
        <w:jc w:val="both"/>
        <w:rPr>
          <w:lang w:eastAsia="zh-CN"/>
        </w:rPr>
      </w:pPr>
    </w:p>
    <w:p w:rsidR="00034845" w:rsidRDefault="00034845" w:rsidP="00EC4AD8">
      <w:pPr>
        <w:rPr>
          <w:sz w:val="24"/>
        </w:rPr>
      </w:pPr>
      <w:r>
        <w:rPr>
          <w:sz w:val="24"/>
        </w:rPr>
        <w:t>Глава городского поселения Пионерский                                                               В.С.Зубчик</w:t>
      </w:r>
    </w:p>
    <w:p w:rsidR="00034845" w:rsidRDefault="00034845" w:rsidP="00EC4AD8">
      <w:pPr>
        <w:rPr>
          <w:sz w:val="24"/>
        </w:rPr>
      </w:pPr>
    </w:p>
    <w:p w:rsidR="00034845" w:rsidRDefault="00034845" w:rsidP="00EC4AD8">
      <w:pPr>
        <w:rPr>
          <w:sz w:val="24"/>
        </w:rPr>
      </w:pPr>
    </w:p>
    <w:p w:rsidR="00034845" w:rsidRDefault="00034845" w:rsidP="00EC4AD8">
      <w:pPr>
        <w:rPr>
          <w:sz w:val="24"/>
        </w:rPr>
      </w:pPr>
    </w:p>
    <w:p w:rsidR="00034845" w:rsidRDefault="00034845" w:rsidP="00EC4AD8">
      <w:pPr>
        <w:rPr>
          <w:sz w:val="24"/>
        </w:rPr>
      </w:pPr>
    </w:p>
    <w:p w:rsidR="00034845" w:rsidRDefault="00034845" w:rsidP="00EC4AD8">
      <w:pPr>
        <w:rPr>
          <w:sz w:val="24"/>
        </w:rPr>
      </w:pPr>
    </w:p>
    <w:p w:rsidR="00034845" w:rsidRDefault="00034845" w:rsidP="00EC4AD8"/>
    <w:tbl>
      <w:tblPr>
        <w:tblW w:w="0" w:type="auto"/>
        <w:tblLook w:val="01E0"/>
      </w:tblPr>
      <w:tblGrid>
        <w:gridCol w:w="3352"/>
        <w:gridCol w:w="3353"/>
        <w:gridCol w:w="3353"/>
      </w:tblGrid>
      <w:tr w:rsidR="00034845" w:rsidTr="005D6146">
        <w:tc>
          <w:tcPr>
            <w:tcW w:w="3352" w:type="dxa"/>
          </w:tcPr>
          <w:p w:rsidR="00034845" w:rsidRPr="005D6146" w:rsidRDefault="00034845" w:rsidP="005D6146">
            <w:pPr>
              <w:pStyle w:val="NoSpacing"/>
              <w:tabs>
                <w:tab w:val="left" w:pos="76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3" w:type="dxa"/>
          </w:tcPr>
          <w:p w:rsidR="00034845" w:rsidRPr="005D6146" w:rsidRDefault="00034845" w:rsidP="005D6146">
            <w:pPr>
              <w:pStyle w:val="NoSpacing"/>
              <w:tabs>
                <w:tab w:val="left" w:pos="76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3" w:type="dxa"/>
          </w:tcPr>
          <w:p w:rsidR="00034845" w:rsidRPr="005D6146" w:rsidRDefault="00034845" w:rsidP="005D6146">
            <w:pPr>
              <w:pStyle w:val="NoSpacing"/>
              <w:tabs>
                <w:tab w:val="left" w:pos="760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D6146">
              <w:rPr>
                <w:rFonts w:ascii="Times New Roman" w:hAnsi="Times New Roman" w:cs="Times New Roman"/>
                <w:sz w:val="20"/>
                <w:szCs w:val="20"/>
              </w:rPr>
              <w:t>Приложение к Постановлению        № 327 от 22.11.2018 г. администрации городского поселения Пионерский</w:t>
            </w:r>
          </w:p>
        </w:tc>
      </w:tr>
    </w:tbl>
    <w:p w:rsidR="00034845" w:rsidRDefault="00034845" w:rsidP="0027378B">
      <w:pPr>
        <w:pStyle w:val="NoSpacing"/>
        <w:tabs>
          <w:tab w:val="left" w:pos="7605"/>
        </w:tabs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27378B">
      <w:pPr>
        <w:pStyle w:val="NoSpacing"/>
        <w:tabs>
          <w:tab w:val="left" w:pos="7605"/>
        </w:tabs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27378B">
      <w:pPr>
        <w:pStyle w:val="NoSpacing"/>
        <w:tabs>
          <w:tab w:val="left" w:pos="7605"/>
        </w:tabs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27378B">
      <w:pPr>
        <w:pStyle w:val="NoSpacing"/>
        <w:tabs>
          <w:tab w:val="left" w:pos="7605"/>
        </w:tabs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27378B">
      <w:pPr>
        <w:pStyle w:val="NoSpacing"/>
        <w:tabs>
          <w:tab w:val="left" w:pos="7605"/>
        </w:tabs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C29">
        <w:rPr>
          <w:rFonts w:ascii="Times New Roman" w:hAnsi="Times New Roman" w:cs="Times New Roman"/>
          <w:b/>
          <w:sz w:val="28"/>
          <w:szCs w:val="28"/>
        </w:rPr>
        <w:t xml:space="preserve">МУНИЦИПАЛЬНАЯ ПРОГРАММА </w:t>
      </w:r>
    </w:p>
    <w:p w:rsidR="00034845" w:rsidRPr="00E774B2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C29">
        <w:rPr>
          <w:rFonts w:ascii="Times New Roman" w:hAnsi="Times New Roman" w:cs="Times New Roman"/>
          <w:b/>
          <w:sz w:val="28"/>
          <w:szCs w:val="28"/>
        </w:rPr>
        <w:t>«Развитие физической культуры и массового спорта на территории   городск</w:t>
      </w:r>
      <w:r>
        <w:rPr>
          <w:rFonts w:ascii="Times New Roman" w:hAnsi="Times New Roman" w:cs="Times New Roman"/>
          <w:b/>
          <w:sz w:val="28"/>
          <w:szCs w:val="28"/>
        </w:rPr>
        <w:t>ого поселения Пионерский»</w:t>
      </w: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627C29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845" w:rsidRPr="00CA34C1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34C1">
        <w:rPr>
          <w:rFonts w:ascii="Times New Roman" w:hAnsi="Times New Roman" w:cs="Times New Roman"/>
          <w:b/>
          <w:sz w:val="24"/>
          <w:szCs w:val="24"/>
        </w:rPr>
        <w:t xml:space="preserve">ПАСПОРТ </w:t>
      </w:r>
    </w:p>
    <w:p w:rsidR="00034845" w:rsidRPr="00CA34C1" w:rsidRDefault="00034845" w:rsidP="00A40F6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34C1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p w:rsidR="00034845" w:rsidRPr="00CA34C1" w:rsidRDefault="00034845" w:rsidP="00A40F67">
      <w:pPr>
        <w:jc w:val="center"/>
        <w:rPr>
          <w:b/>
          <w:sz w:val="24"/>
        </w:rPr>
      </w:pPr>
      <w:r w:rsidRPr="00CA34C1">
        <w:rPr>
          <w:b/>
          <w:sz w:val="24"/>
        </w:rPr>
        <w:t xml:space="preserve">«Развитие физической культуры и массового спорта на территории городского </w:t>
      </w:r>
      <w:r w:rsidRPr="00CA34C1">
        <w:rPr>
          <w:b/>
          <w:sz w:val="24"/>
          <w:szCs w:val="24"/>
        </w:rPr>
        <w:t>поселения Пионерский</w:t>
      </w:r>
      <w:r w:rsidRPr="00E774B2">
        <w:rPr>
          <w:b/>
          <w:sz w:val="24"/>
        </w:rPr>
        <w:t>»</w:t>
      </w:r>
    </w:p>
    <w:p w:rsidR="00034845" w:rsidRDefault="00034845" w:rsidP="00A40F67">
      <w:pPr>
        <w:jc w:val="center"/>
        <w:rPr>
          <w:i/>
          <w:sz w:val="24"/>
        </w:rPr>
      </w:pPr>
    </w:p>
    <w:tbl>
      <w:tblPr>
        <w:tblW w:w="9858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40"/>
        <w:gridCol w:w="6618"/>
      </w:tblGrid>
      <w:tr w:rsidR="00034845" w:rsidTr="00A40F67">
        <w:tc>
          <w:tcPr>
            <w:tcW w:w="3240" w:type="dxa"/>
          </w:tcPr>
          <w:p w:rsidR="00034845" w:rsidRPr="009772A7" w:rsidRDefault="00034845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72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и вид программы</w:t>
            </w:r>
          </w:p>
        </w:tc>
        <w:tc>
          <w:tcPr>
            <w:tcW w:w="6618" w:type="dxa"/>
          </w:tcPr>
          <w:p w:rsidR="00034845" w:rsidRPr="009772A7" w:rsidRDefault="00034845" w:rsidP="00431D47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72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программа  «Развитие физической культуры и массового спорта на территории городск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ого поселения Пионерский</w:t>
            </w:r>
            <w:r w:rsidRPr="009772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 (далее Программа)</w:t>
            </w:r>
          </w:p>
        </w:tc>
      </w:tr>
      <w:tr w:rsidR="00034845" w:rsidTr="00A40F67">
        <w:tc>
          <w:tcPr>
            <w:tcW w:w="3240" w:type="dxa"/>
          </w:tcPr>
          <w:p w:rsidR="00034845" w:rsidRPr="009772A7" w:rsidRDefault="00034845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утверждения</w:t>
            </w:r>
          </w:p>
        </w:tc>
        <w:tc>
          <w:tcPr>
            <w:tcW w:w="6618" w:type="dxa"/>
          </w:tcPr>
          <w:p w:rsidR="00034845" w:rsidRPr="009772A7" w:rsidRDefault="00034845" w:rsidP="00431D47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 № 327 от 22.11.2018 г.</w:t>
            </w:r>
          </w:p>
        </w:tc>
      </w:tr>
      <w:tr w:rsidR="00034845" w:rsidTr="00A40F67">
        <w:tc>
          <w:tcPr>
            <w:tcW w:w="3240" w:type="dxa"/>
          </w:tcPr>
          <w:p w:rsidR="00034845" w:rsidRPr="009772A7" w:rsidRDefault="00034845">
            <w:pPr>
              <w:spacing w:line="276" w:lineRule="auto"/>
              <w:rPr>
                <w:sz w:val="24"/>
              </w:rPr>
            </w:pPr>
            <w:r w:rsidRPr="009772A7">
              <w:rPr>
                <w:sz w:val="24"/>
              </w:rPr>
              <w:t>Разработчик Программы</w:t>
            </w:r>
          </w:p>
        </w:tc>
        <w:tc>
          <w:tcPr>
            <w:tcW w:w="6618" w:type="dxa"/>
          </w:tcPr>
          <w:p w:rsidR="00034845" w:rsidRPr="009772A7" w:rsidRDefault="00034845" w:rsidP="009772A7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Администрация </w:t>
            </w:r>
            <w:r w:rsidRPr="009772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городского поселения Пионерский</w:t>
            </w:r>
          </w:p>
        </w:tc>
      </w:tr>
      <w:tr w:rsidR="00034845" w:rsidTr="00A40F67">
        <w:tc>
          <w:tcPr>
            <w:tcW w:w="3240" w:type="dxa"/>
          </w:tcPr>
          <w:p w:rsidR="00034845" w:rsidRDefault="00034845">
            <w:pPr>
              <w:spacing w:line="276" w:lineRule="auto"/>
              <w:rPr>
                <w:sz w:val="24"/>
              </w:rPr>
            </w:pPr>
            <w:r>
              <w:rPr>
                <w:sz w:val="24"/>
              </w:rPr>
              <w:t>Исполнители  программы</w:t>
            </w:r>
          </w:p>
        </w:tc>
        <w:tc>
          <w:tcPr>
            <w:tcW w:w="6618" w:type="dxa"/>
          </w:tcPr>
          <w:p w:rsidR="00034845" w:rsidRDefault="00034845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772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Муниципальное бюджетное учреждение Культурно-спортивный комплекс «Импульс» г.п.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772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Пионерский</w:t>
            </w:r>
          </w:p>
        </w:tc>
      </w:tr>
      <w:tr w:rsidR="00034845" w:rsidTr="00A40F67">
        <w:tc>
          <w:tcPr>
            <w:tcW w:w="3240" w:type="dxa"/>
          </w:tcPr>
          <w:p w:rsidR="00034845" w:rsidRPr="00025853" w:rsidRDefault="00034845" w:rsidP="00025853">
            <w:pPr>
              <w:rPr>
                <w:sz w:val="24"/>
                <w:szCs w:val="24"/>
                <w:lang w:eastAsia="ru-RU"/>
              </w:rPr>
            </w:pPr>
            <w:r w:rsidRPr="00025853">
              <w:rPr>
                <w:sz w:val="24"/>
                <w:szCs w:val="24"/>
                <w:lang w:eastAsia="ru-RU"/>
              </w:rPr>
              <w:t xml:space="preserve">Соисполнители </w:t>
            </w:r>
          </w:p>
          <w:p w:rsidR="00034845" w:rsidRDefault="00034845" w:rsidP="00025853">
            <w:pPr>
              <w:spacing w:line="276" w:lineRule="auto"/>
              <w:rPr>
                <w:sz w:val="24"/>
              </w:rPr>
            </w:pP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025853">
              <w:rPr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6618" w:type="dxa"/>
          </w:tcPr>
          <w:p w:rsidR="00034845" w:rsidRDefault="00034845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Администрация </w:t>
            </w:r>
            <w:r w:rsidRPr="009772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городского поселения Пионерский</w:t>
            </w:r>
          </w:p>
        </w:tc>
      </w:tr>
      <w:tr w:rsidR="00034845" w:rsidTr="00A40F67">
        <w:tc>
          <w:tcPr>
            <w:tcW w:w="3240" w:type="dxa"/>
          </w:tcPr>
          <w:p w:rsidR="00034845" w:rsidRPr="009772A7" w:rsidRDefault="00034845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72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Цель Программы</w:t>
            </w:r>
          </w:p>
        </w:tc>
        <w:tc>
          <w:tcPr>
            <w:tcW w:w="6618" w:type="dxa"/>
          </w:tcPr>
          <w:p w:rsidR="00034845" w:rsidRPr="009772A7" w:rsidRDefault="00034845">
            <w:pPr>
              <w:pStyle w:val="NoSpacing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772A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Создание условий, ориентирующих граждан на здоровый образ жизни, занятия физической культурой и спортом, развитие спортивной инфраструктуры</w:t>
            </w:r>
          </w:p>
        </w:tc>
      </w:tr>
      <w:tr w:rsidR="00034845" w:rsidTr="00A40F67">
        <w:tc>
          <w:tcPr>
            <w:tcW w:w="3240" w:type="dxa"/>
          </w:tcPr>
          <w:p w:rsidR="00034845" w:rsidRPr="009772A7" w:rsidRDefault="00034845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72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Задачи Программы</w:t>
            </w:r>
          </w:p>
          <w:p w:rsidR="00034845" w:rsidRPr="009772A7" w:rsidRDefault="00034845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34845" w:rsidRPr="009772A7" w:rsidRDefault="00034845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34845" w:rsidRPr="009772A7" w:rsidRDefault="00034845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18" w:type="dxa"/>
          </w:tcPr>
          <w:p w:rsidR="00034845" w:rsidRPr="009772A7" w:rsidRDefault="00034845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 </w:t>
            </w:r>
            <w:r w:rsidRPr="009772A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en-US"/>
              </w:rPr>
              <w:t xml:space="preserve">Обеспечение комплексной безопасности и комфортных условий в </w:t>
            </w:r>
            <w:r w:rsidRPr="00CA34C1">
              <w:rPr>
                <w:rFonts w:ascii="Times New Roman" w:hAnsi="Times New Roman"/>
                <w:sz w:val="24"/>
                <w:szCs w:val="24"/>
              </w:rPr>
              <w:t>МБУ КСК «Импульс»г.п.Пионерский</w:t>
            </w:r>
            <w:r w:rsidRPr="00CA34C1">
              <w:rPr>
                <w:rFonts w:ascii="Times New Roman" w:hAnsi="Times New Roman"/>
                <w:sz w:val="24"/>
                <w:szCs w:val="24"/>
                <w:lang w:eastAsia="en-US"/>
              </w:rPr>
              <w:t>;</w:t>
            </w:r>
          </w:p>
          <w:p w:rsidR="00034845" w:rsidRDefault="00034845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2. Развитие материально-технической базы </w:t>
            </w:r>
            <w:r w:rsidRPr="00CA34C1">
              <w:rPr>
                <w:rFonts w:ascii="Times New Roman" w:hAnsi="Times New Roman"/>
                <w:sz w:val="24"/>
                <w:szCs w:val="24"/>
              </w:rPr>
              <w:t>МБУ КСК «Импульс»г.п.Пионерский</w:t>
            </w:r>
            <w:r w:rsidRPr="00CA34C1">
              <w:rPr>
                <w:rFonts w:ascii="Times New Roman" w:hAnsi="Times New Roman"/>
                <w:sz w:val="24"/>
                <w:szCs w:val="24"/>
                <w:lang w:eastAsia="en-US"/>
              </w:rPr>
              <w:t>;</w:t>
            </w:r>
          </w:p>
          <w:p w:rsidR="00034845" w:rsidRPr="009772A7" w:rsidRDefault="00034845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Обеспечение условий для развития на территории г.п. Пионерский физической культуры и массового спорта.</w:t>
            </w:r>
          </w:p>
          <w:p w:rsidR="00034845" w:rsidRPr="009772A7" w:rsidRDefault="00034845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Организация проведения муниципальных официальных физкультурных и спортивных мероприятий на территории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г.п.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Пионерский;</w:t>
            </w:r>
          </w:p>
          <w:p w:rsidR="00034845" w:rsidRPr="009772A7" w:rsidRDefault="00034845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Участие спортивных сборных команд городского поселения Пионерский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>соревнованиях окружного, областного, всероссийского и международного уровней;</w:t>
            </w:r>
          </w:p>
          <w:p w:rsidR="00034845" w:rsidRDefault="00034845" w:rsidP="009772A7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Популяризация физической культуры и массового спорта  среди различных групп населения г.п.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Пионерский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:rsidR="00034845" w:rsidRPr="009772A7" w:rsidRDefault="00034845" w:rsidP="009772A7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7. </w:t>
            </w:r>
            <w:r w:rsidRPr="007225E1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МБУ КСК «Импульс», подведомственного</w:t>
            </w:r>
            <w:r w:rsidRPr="007225E1">
              <w:rPr>
                <w:rFonts w:ascii="Times New Roman" w:hAnsi="Times New Roman"/>
                <w:sz w:val="24"/>
                <w:szCs w:val="24"/>
              </w:rPr>
              <w:t xml:space="preserve">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г.п. Пионерский;</w:t>
            </w:r>
          </w:p>
        </w:tc>
      </w:tr>
      <w:tr w:rsidR="00034845" w:rsidTr="00A40F67">
        <w:tc>
          <w:tcPr>
            <w:tcW w:w="3240" w:type="dxa"/>
          </w:tcPr>
          <w:p w:rsidR="00034845" w:rsidRPr="009772A7" w:rsidRDefault="00034845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мероприятия</w:t>
            </w:r>
          </w:p>
        </w:tc>
        <w:tc>
          <w:tcPr>
            <w:tcW w:w="6618" w:type="dxa"/>
          </w:tcPr>
          <w:p w:rsidR="00034845" w:rsidRDefault="00034845" w:rsidP="00FF6D27">
            <w:pPr>
              <w:pStyle w:val="HTMLPreformatted"/>
              <w:tabs>
                <w:tab w:val="clear" w:pos="916"/>
                <w:tab w:val="clear" w:pos="1832"/>
                <w:tab w:val="left" w:pos="252"/>
                <w:tab w:val="left" w:pos="1512"/>
              </w:tabs>
              <w:spacing w:line="276" w:lineRule="auto"/>
              <w:ind w:left="72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1.Проведение капитальных ремонтов, укрепление пожарной, антитеррористической и санитарно-эпидемиологической безопасности;</w:t>
            </w:r>
          </w:p>
          <w:p w:rsidR="00034845" w:rsidRDefault="00034845" w:rsidP="00FF6D27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Развитие материально-технической базы </w:t>
            </w:r>
            <w:r w:rsidRPr="00CA34C1">
              <w:rPr>
                <w:rFonts w:ascii="Times New Roman" w:hAnsi="Times New Roman"/>
                <w:sz w:val="24"/>
                <w:szCs w:val="24"/>
              </w:rPr>
              <w:t>МБУ КСК «Импульс»г.п.Пионерский</w:t>
            </w:r>
            <w:r w:rsidRPr="00CA34C1">
              <w:rPr>
                <w:rFonts w:ascii="Times New Roman" w:hAnsi="Times New Roman"/>
                <w:sz w:val="24"/>
                <w:szCs w:val="24"/>
                <w:lang w:eastAsia="en-US"/>
              </w:rPr>
              <w:t>;</w:t>
            </w:r>
          </w:p>
          <w:p w:rsidR="00034845" w:rsidRDefault="00034845" w:rsidP="00FF6D27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 Обеспечение условий для развития на территории г.п. Пионерский физической культуры и массового спорта.</w:t>
            </w:r>
          </w:p>
          <w:p w:rsidR="00034845" w:rsidRDefault="00034845" w:rsidP="00FF6D27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4. 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Организация проведения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поселковых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физкультурных и спортивных мероприятий на территории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г.п.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Пионерский;</w:t>
            </w:r>
          </w:p>
          <w:p w:rsidR="00034845" w:rsidRDefault="00034845" w:rsidP="00FF6D27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5. 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Участие спортивных сборных команд городского поселения Пионерский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>соревнованиях окружного, областного, всероссийского и международного уровней;</w:t>
            </w:r>
          </w:p>
          <w:p w:rsidR="00034845" w:rsidRDefault="00034845" w:rsidP="00FF6D27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6.</w:t>
            </w:r>
            <w:r w:rsidRPr="007225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225E1">
              <w:rPr>
                <w:rFonts w:ascii="Times New Roman" w:hAnsi="Times New Roman"/>
                <w:sz w:val="24"/>
                <w:szCs w:val="24"/>
              </w:rPr>
              <w:t xml:space="preserve">Обеспечение оптимизации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МБУ КСК «Импульс», подведомственного</w:t>
            </w:r>
            <w:r w:rsidRPr="007225E1">
              <w:rPr>
                <w:rFonts w:ascii="Times New Roman" w:hAnsi="Times New Roman"/>
                <w:sz w:val="24"/>
                <w:szCs w:val="24"/>
              </w:rPr>
              <w:t xml:space="preserve">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г.п. Пионерский;</w:t>
            </w:r>
          </w:p>
          <w:p w:rsidR="00034845" w:rsidRPr="009772A7" w:rsidRDefault="00034845" w:rsidP="00FF6D27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7. Информирование населения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спортивной жизни поселения и успехов воспитанников спортивных секций. 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34845" w:rsidTr="00A40F67">
        <w:tc>
          <w:tcPr>
            <w:tcW w:w="3240" w:type="dxa"/>
          </w:tcPr>
          <w:p w:rsidR="00034845" w:rsidRPr="009772A7" w:rsidRDefault="00034845" w:rsidP="005042D0">
            <w:pPr>
              <w:pStyle w:val="NoSpacing"/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72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Целевые показатели результатов реализации Программы</w:t>
            </w:r>
          </w:p>
        </w:tc>
        <w:tc>
          <w:tcPr>
            <w:tcW w:w="6618" w:type="dxa"/>
          </w:tcPr>
          <w:p w:rsidR="00034845" w:rsidRPr="009772A7" w:rsidRDefault="00034845" w:rsidP="005042D0">
            <w:pPr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2"/>
                <w:szCs w:val="22"/>
              </w:rPr>
            </w:pPr>
            <w:r w:rsidRPr="009772A7">
              <w:rPr>
                <w:sz w:val="24"/>
              </w:rPr>
              <w:t xml:space="preserve">1. </w:t>
            </w:r>
            <w:r>
              <w:rPr>
                <w:sz w:val="24"/>
              </w:rPr>
              <w:t>Увеличение количества п</w:t>
            </w:r>
            <w:r>
              <w:rPr>
                <w:sz w:val="24"/>
                <w:szCs w:val="24"/>
              </w:rPr>
              <w:t>роведённых капитальных ремонтов, мероприятий по укреплению пожарной, антитеррористической и санитарно-эпидемиологической безопасности на 2 единицы;</w:t>
            </w:r>
          </w:p>
          <w:p w:rsidR="00034845" w:rsidRPr="009772A7" w:rsidRDefault="00034845" w:rsidP="005042D0">
            <w:pPr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2.</w:t>
            </w:r>
            <w:r w:rsidRPr="009772A7">
              <w:rPr>
                <w:sz w:val="24"/>
                <w:szCs w:val="24"/>
              </w:rPr>
              <w:t xml:space="preserve">Увеличение </w:t>
            </w:r>
            <w:r>
              <w:rPr>
                <w:sz w:val="24"/>
                <w:szCs w:val="24"/>
              </w:rPr>
              <w:t>доли</w:t>
            </w:r>
            <w:r w:rsidRPr="009772A7">
              <w:rPr>
                <w:sz w:val="24"/>
                <w:szCs w:val="24"/>
              </w:rPr>
              <w:t xml:space="preserve"> населения г.п. Пионерский, </w:t>
            </w:r>
            <w:r>
              <w:rPr>
                <w:sz w:val="24"/>
                <w:szCs w:val="24"/>
              </w:rPr>
              <w:t xml:space="preserve">систематически занимающегося физической культурой и спортом, в общей доле численности населения с 33,3 до </w:t>
            </w:r>
            <w:r w:rsidRPr="009772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40 </w:t>
            </w:r>
            <w:r w:rsidRPr="009772A7">
              <w:rPr>
                <w:sz w:val="24"/>
                <w:szCs w:val="24"/>
              </w:rPr>
              <w:t>%;</w:t>
            </w:r>
          </w:p>
          <w:p w:rsidR="00034845" w:rsidRPr="00885AB4" w:rsidRDefault="00034845" w:rsidP="005042D0">
            <w:pPr>
              <w:pStyle w:val="BodyText"/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85AB4">
              <w:rPr>
                <w:rFonts w:ascii="Times New Roman" w:hAnsi="Times New Roman"/>
                <w:sz w:val="24"/>
                <w:szCs w:val="22"/>
                <w:lang w:eastAsia="en-US"/>
              </w:rPr>
              <w:t xml:space="preserve">3. </w:t>
            </w:r>
            <w:r w:rsidRPr="00010E18">
              <w:rPr>
                <w:rFonts w:ascii="Times New Roman" w:hAnsi="Times New Roman"/>
                <w:sz w:val="24"/>
                <w:szCs w:val="24"/>
              </w:rPr>
              <w:t xml:space="preserve">Увеличение доли </w:t>
            </w:r>
            <w:r>
              <w:rPr>
                <w:rFonts w:ascii="Times New Roman" w:hAnsi="Times New Roman"/>
                <w:sz w:val="24"/>
                <w:szCs w:val="24"/>
              </w:rPr>
              <w:t>детей и молодёжи</w:t>
            </w:r>
            <w:r w:rsidRPr="00010E18">
              <w:rPr>
                <w:rFonts w:ascii="Times New Roman" w:hAnsi="Times New Roman"/>
                <w:sz w:val="24"/>
                <w:szCs w:val="24"/>
              </w:rPr>
              <w:t>, систематически занимающегося физической культурой и спортом</w:t>
            </w:r>
            <w:r>
              <w:rPr>
                <w:rFonts w:ascii="Times New Roman" w:hAnsi="Times New Roman"/>
                <w:sz w:val="24"/>
                <w:szCs w:val="24"/>
              </w:rPr>
              <w:t>, в общей численности детей и молодёжи</w:t>
            </w:r>
            <w:r w:rsidRPr="00010E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B509D">
              <w:rPr>
                <w:rFonts w:ascii="Times New Roman" w:hAnsi="Times New Roman"/>
                <w:sz w:val="24"/>
                <w:szCs w:val="24"/>
              </w:rPr>
              <w:t>с 54,3 до  60 %;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34845" w:rsidRPr="00826D26" w:rsidRDefault="00034845" w:rsidP="005042D0">
            <w:pPr>
              <w:pStyle w:val="BodyText"/>
              <w:tabs>
                <w:tab w:val="left" w:pos="25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-108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885AB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826D26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Pr="00826D26">
              <w:rPr>
                <w:rFonts w:ascii="Times New Roman" w:hAnsi="Times New Roman"/>
                <w:sz w:val="24"/>
                <w:szCs w:val="24"/>
              </w:rPr>
              <w:t xml:space="preserve"> Увеличение доли граждан среднего возраста, систематически занимающегося физической культурой и спортом, в общей численности граждан среднего возраста </w:t>
            </w:r>
            <w:r w:rsidRPr="008C687E">
              <w:rPr>
                <w:rFonts w:ascii="Times New Roman" w:hAnsi="Times New Roman"/>
                <w:sz w:val="24"/>
                <w:szCs w:val="24"/>
              </w:rPr>
              <w:t>с</w:t>
            </w:r>
            <w:r w:rsidRPr="00826D2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B509D">
              <w:rPr>
                <w:rFonts w:ascii="Times New Roman" w:hAnsi="Times New Roman"/>
                <w:sz w:val="24"/>
                <w:szCs w:val="24"/>
              </w:rPr>
              <w:t>46,4 до  50%;</w:t>
            </w:r>
          </w:p>
          <w:p w:rsidR="00034845" w:rsidRPr="00C32162" w:rsidRDefault="00034845" w:rsidP="005042D0">
            <w:pPr>
              <w:pStyle w:val="BodyText"/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  <w:r w:rsidRPr="00C3216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  <w:r w:rsidRPr="00C32162">
              <w:rPr>
                <w:rFonts w:ascii="Times New Roman" w:hAnsi="Times New Roman"/>
                <w:sz w:val="24"/>
                <w:szCs w:val="24"/>
              </w:rPr>
              <w:t xml:space="preserve">Увеличение доли граждан старшего возраста, систематически занимающегося физической культурой и спортом, в общей численности граждан старшего возраста </w:t>
            </w:r>
            <w:r w:rsidRPr="008C687E">
              <w:rPr>
                <w:rFonts w:ascii="Times New Roman" w:hAnsi="Times New Roman"/>
                <w:sz w:val="24"/>
                <w:szCs w:val="24"/>
              </w:rPr>
              <w:t>с</w:t>
            </w:r>
            <w:r w:rsidRPr="00C321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 до  7</w:t>
            </w:r>
            <w:r w:rsidRPr="00F70CD2">
              <w:rPr>
                <w:rFonts w:ascii="Times New Roman" w:hAnsi="Times New Roman"/>
                <w:sz w:val="24"/>
                <w:szCs w:val="24"/>
              </w:rPr>
              <w:t xml:space="preserve"> %;</w:t>
            </w:r>
          </w:p>
          <w:p w:rsidR="00034845" w:rsidRDefault="00034845" w:rsidP="005042D0">
            <w:pPr>
              <w:pStyle w:val="BodyText"/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A2793">
              <w:rPr>
                <w:rFonts w:ascii="Times New Roman" w:hAnsi="Times New Roman"/>
                <w:sz w:val="24"/>
                <w:szCs w:val="24"/>
              </w:rPr>
              <w:t xml:space="preserve">. Увеличение числа информационных поводов, освещённых на официальных сайтах учреждения, администрации г.п. Пионерский </w:t>
            </w:r>
            <w:r w:rsidRPr="00C32162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30 до  40</w:t>
            </w:r>
            <w:r w:rsidRPr="006B509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34845" w:rsidRDefault="00034845" w:rsidP="0074224C">
            <w:pPr>
              <w:pStyle w:val="BodyText"/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74224C">
              <w:rPr>
                <w:rFonts w:ascii="Times New Roman" w:hAnsi="Times New Roman"/>
                <w:sz w:val="24"/>
                <w:szCs w:val="24"/>
              </w:rPr>
              <w:t>.</w:t>
            </w:r>
            <w:r w:rsidRPr="0074224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4224C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Доля граждан, выполнивших нормативы Всероссийского физкультурно-спортивного комплекса «Готов  к труду и обороне» (ГТО), </w:t>
            </w:r>
            <w:r w:rsidRPr="0074224C">
              <w:rPr>
                <w:rFonts w:ascii="Times New Roman" w:hAnsi="Times New Roman"/>
                <w:sz w:val="24"/>
                <w:szCs w:val="24"/>
              </w:rPr>
              <w:t>в общей численности населения, принявшего участие в выполнении нормативов Всероссийского физкультурно-спортивного комплекса "Готов к труду и обороне" (ГТО),</w:t>
            </w:r>
            <w:r w:rsidRPr="0074224C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 0,08  до  3</w:t>
            </w:r>
            <w:r w:rsidRPr="006B509D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6B509D">
              <w:rPr>
                <w:rFonts w:ascii="Times New Roman" w:hAnsi="Times New Roman"/>
                <w:sz w:val="24"/>
                <w:szCs w:val="24"/>
              </w:rPr>
              <w:t>%;</w:t>
            </w:r>
          </w:p>
          <w:p w:rsidR="00034845" w:rsidRPr="00050D0C" w:rsidRDefault="00034845" w:rsidP="0074224C">
            <w:pPr>
              <w:pStyle w:val="BodyText"/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034845" w:rsidTr="00A40F67">
        <w:tc>
          <w:tcPr>
            <w:tcW w:w="3240" w:type="dxa"/>
          </w:tcPr>
          <w:p w:rsidR="00034845" w:rsidRPr="009772A7" w:rsidRDefault="00034845">
            <w:pPr>
              <w:pStyle w:val="NoSpacing"/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72A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Сроки реализации Программы</w:t>
            </w:r>
          </w:p>
        </w:tc>
        <w:tc>
          <w:tcPr>
            <w:tcW w:w="6618" w:type="dxa"/>
          </w:tcPr>
          <w:p w:rsidR="00034845" w:rsidRPr="009772A7" w:rsidRDefault="00034845">
            <w:pPr>
              <w:pStyle w:val="HTMLPreformatte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2019-2025</w:t>
            </w:r>
            <w:r w:rsidRPr="009772A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оды и на период до 2030 года</w:t>
            </w:r>
          </w:p>
        </w:tc>
      </w:tr>
      <w:tr w:rsidR="00034845" w:rsidTr="00A40F67">
        <w:tc>
          <w:tcPr>
            <w:tcW w:w="3240" w:type="dxa"/>
          </w:tcPr>
          <w:p w:rsidR="00034845" w:rsidRDefault="00034845">
            <w:pPr>
              <w:pStyle w:val="NoSpacing"/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Общие объёмы и источники финансирования Программы, (тыс. руб.)</w:t>
            </w:r>
          </w:p>
          <w:p w:rsidR="00034845" w:rsidRDefault="00034845">
            <w:pPr>
              <w:pStyle w:val="NoSpacing"/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34845" w:rsidRDefault="00034845">
            <w:pPr>
              <w:pStyle w:val="NoSpacing"/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18" w:type="dxa"/>
          </w:tcPr>
          <w:p w:rsidR="00034845" w:rsidRPr="009B0E6F" w:rsidRDefault="00034845" w:rsidP="00C8337E">
            <w:pPr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9B0E6F">
              <w:rPr>
                <w:sz w:val="24"/>
                <w:szCs w:val="24"/>
              </w:rPr>
              <w:t xml:space="preserve">Общий объем финансирования Программы  </w:t>
            </w:r>
            <w:r w:rsidRPr="004A2793">
              <w:rPr>
                <w:sz w:val="24"/>
                <w:szCs w:val="24"/>
              </w:rPr>
              <w:t xml:space="preserve">составляет </w:t>
            </w:r>
            <w:r>
              <w:rPr>
                <w:sz w:val="24"/>
                <w:szCs w:val="24"/>
              </w:rPr>
              <w:t xml:space="preserve">       </w:t>
            </w:r>
            <w:r w:rsidRPr="00483124">
              <w:rPr>
                <w:color w:val="000000"/>
                <w:sz w:val="24"/>
                <w:szCs w:val="24"/>
              </w:rPr>
              <w:t>117 009</w:t>
            </w:r>
            <w:r w:rsidRPr="00483124">
              <w:rPr>
                <w:color w:val="000000"/>
                <w:sz w:val="22"/>
                <w:szCs w:val="22"/>
              </w:rPr>
              <w:t xml:space="preserve"> </w:t>
            </w:r>
            <w:r w:rsidRPr="00483124">
              <w:rPr>
                <w:sz w:val="24"/>
                <w:szCs w:val="24"/>
              </w:rPr>
              <w:t xml:space="preserve">тыс. </w:t>
            </w:r>
            <w:r w:rsidRPr="009B0E6F">
              <w:rPr>
                <w:sz w:val="24"/>
                <w:szCs w:val="24"/>
              </w:rPr>
              <w:t>рублей, в том числе:</w:t>
            </w:r>
          </w:p>
          <w:p w:rsidR="00034845" w:rsidRPr="00154CD6" w:rsidRDefault="00034845" w:rsidP="00C8337E">
            <w:pPr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CF17CD">
              <w:rPr>
                <w:sz w:val="24"/>
                <w:szCs w:val="24"/>
              </w:rPr>
              <w:t xml:space="preserve">а счёт средств бюджета </w:t>
            </w:r>
            <w:r>
              <w:rPr>
                <w:sz w:val="24"/>
                <w:szCs w:val="24"/>
              </w:rPr>
              <w:t>г.п.</w:t>
            </w:r>
            <w:r w:rsidRPr="00CF17CD">
              <w:rPr>
                <w:sz w:val="24"/>
                <w:szCs w:val="24"/>
              </w:rPr>
              <w:t xml:space="preserve"> Пионерский </w:t>
            </w:r>
            <w:r w:rsidRPr="00CF17CD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   на 2019</w:t>
            </w:r>
            <w:r w:rsidRPr="00154CD6">
              <w:rPr>
                <w:sz w:val="24"/>
                <w:szCs w:val="24"/>
              </w:rPr>
              <w:t xml:space="preserve"> год – </w:t>
            </w:r>
            <w:r>
              <w:rPr>
                <w:color w:val="000000"/>
                <w:sz w:val="22"/>
                <w:szCs w:val="22"/>
              </w:rPr>
              <w:t>9 500,0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154CD6">
              <w:rPr>
                <w:sz w:val="24"/>
                <w:szCs w:val="24"/>
              </w:rPr>
              <w:t>тыс. рублей;</w:t>
            </w:r>
          </w:p>
          <w:p w:rsidR="00034845" w:rsidRPr="00154CD6" w:rsidRDefault="00034845" w:rsidP="000443C6">
            <w:pPr>
              <w:rPr>
                <w:sz w:val="24"/>
                <w:szCs w:val="24"/>
              </w:rPr>
            </w:pPr>
            <w:r w:rsidRPr="00154CD6">
              <w:t xml:space="preserve">           </w:t>
            </w:r>
            <w:r w:rsidRPr="00154CD6">
              <w:rPr>
                <w:sz w:val="24"/>
                <w:szCs w:val="24"/>
              </w:rPr>
              <w:t>на 20</w:t>
            </w:r>
            <w:r>
              <w:rPr>
                <w:sz w:val="24"/>
                <w:szCs w:val="24"/>
              </w:rPr>
              <w:t>20</w:t>
            </w:r>
            <w:r w:rsidRPr="00154CD6">
              <w:rPr>
                <w:sz w:val="24"/>
                <w:szCs w:val="24"/>
              </w:rPr>
              <w:t xml:space="preserve"> год 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9 609,0 </w:t>
            </w:r>
            <w:r w:rsidRPr="00154CD6">
              <w:rPr>
                <w:sz w:val="24"/>
                <w:szCs w:val="24"/>
              </w:rPr>
              <w:t>тыс.рублей.</w:t>
            </w:r>
          </w:p>
          <w:p w:rsidR="00034845" w:rsidRDefault="00034845" w:rsidP="000443C6">
            <w:pPr>
              <w:pStyle w:val="HTMLPreformatted"/>
              <w:ind w:firstLine="5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4CD6">
              <w:rPr>
                <w:rFonts w:ascii="Times New Roman" w:hAnsi="Times New Roman"/>
                <w:sz w:val="24"/>
                <w:szCs w:val="24"/>
              </w:rPr>
              <w:t>на 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154CD6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/>
                <w:color w:val="000000"/>
              </w:rPr>
              <w:t>9 700,0</w:t>
            </w:r>
            <w:r w:rsidRPr="00154CD6">
              <w:rPr>
                <w:color w:val="000000"/>
              </w:rPr>
              <w:t xml:space="preserve"> </w:t>
            </w:r>
            <w:r w:rsidRPr="00154CD6">
              <w:rPr>
                <w:rFonts w:ascii="Times New Roman" w:hAnsi="Times New Roman"/>
                <w:sz w:val="24"/>
                <w:szCs w:val="24"/>
              </w:rPr>
              <w:t>тыс. рублей;</w:t>
            </w:r>
          </w:p>
          <w:p w:rsidR="00034845" w:rsidRDefault="00034845" w:rsidP="000443C6">
            <w:pPr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на 2022</w:t>
            </w:r>
            <w:r w:rsidRPr="00154CD6">
              <w:rPr>
                <w:sz w:val="24"/>
                <w:szCs w:val="24"/>
              </w:rPr>
              <w:t xml:space="preserve"> год –</w:t>
            </w:r>
            <w:r>
              <w:rPr>
                <w:sz w:val="24"/>
                <w:szCs w:val="24"/>
              </w:rPr>
              <w:t xml:space="preserve"> 9 800,0</w:t>
            </w:r>
            <w:r w:rsidRPr="00154CD6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4"/>
                <w:szCs w:val="24"/>
              </w:rPr>
              <w:t>тыс. рублей</w:t>
            </w:r>
          </w:p>
          <w:p w:rsidR="00034845" w:rsidRPr="00154CD6" w:rsidRDefault="00034845" w:rsidP="004A2793">
            <w:pPr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на 2023</w:t>
            </w:r>
            <w:r w:rsidRPr="00154CD6">
              <w:rPr>
                <w:sz w:val="24"/>
                <w:szCs w:val="24"/>
              </w:rPr>
              <w:t xml:space="preserve"> год – </w:t>
            </w:r>
            <w:r>
              <w:rPr>
                <w:sz w:val="24"/>
                <w:szCs w:val="24"/>
              </w:rPr>
              <w:t>9 800,0</w:t>
            </w:r>
            <w:r w:rsidRPr="00154CD6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154CD6">
              <w:rPr>
                <w:sz w:val="24"/>
                <w:szCs w:val="24"/>
              </w:rPr>
              <w:t>тыс. рублей;</w:t>
            </w:r>
            <w:r>
              <w:rPr>
                <w:sz w:val="24"/>
                <w:szCs w:val="24"/>
              </w:rPr>
              <w:t xml:space="preserve"> </w:t>
            </w:r>
          </w:p>
          <w:p w:rsidR="00034845" w:rsidRPr="00154CD6" w:rsidRDefault="00034845" w:rsidP="004A2793">
            <w:pPr>
              <w:rPr>
                <w:sz w:val="24"/>
                <w:szCs w:val="24"/>
              </w:rPr>
            </w:pPr>
            <w:r w:rsidRPr="00154CD6">
              <w:t xml:space="preserve">           </w:t>
            </w:r>
            <w:r w:rsidRPr="00154CD6">
              <w:rPr>
                <w:sz w:val="24"/>
                <w:szCs w:val="24"/>
              </w:rPr>
              <w:t>на 20</w:t>
            </w:r>
            <w:r>
              <w:rPr>
                <w:sz w:val="24"/>
                <w:szCs w:val="24"/>
              </w:rPr>
              <w:t>24</w:t>
            </w:r>
            <w:r w:rsidRPr="00154CD6">
              <w:rPr>
                <w:sz w:val="24"/>
                <w:szCs w:val="24"/>
              </w:rPr>
              <w:t xml:space="preserve"> год –</w:t>
            </w:r>
            <w:r>
              <w:rPr>
                <w:sz w:val="24"/>
                <w:szCs w:val="24"/>
              </w:rPr>
              <w:t xml:space="preserve"> 9 800,0</w:t>
            </w:r>
            <w:r w:rsidRPr="00154CD6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54CD6">
              <w:rPr>
                <w:sz w:val="24"/>
                <w:szCs w:val="24"/>
              </w:rPr>
              <w:t>тыс.рублей.</w:t>
            </w:r>
          </w:p>
          <w:p w:rsidR="00034845" w:rsidRDefault="00034845" w:rsidP="004A2793">
            <w:pPr>
              <w:pStyle w:val="HTMLPreformatted"/>
              <w:ind w:firstLine="5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4CD6">
              <w:rPr>
                <w:rFonts w:ascii="Times New Roman" w:hAnsi="Times New Roman"/>
                <w:sz w:val="24"/>
                <w:szCs w:val="24"/>
              </w:rPr>
              <w:t>на 20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154CD6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Pr="00C8337E">
              <w:rPr>
                <w:rFonts w:ascii="Times New Roman" w:hAnsi="Times New Roman"/>
                <w:sz w:val="24"/>
                <w:szCs w:val="24"/>
              </w:rPr>
              <w:t>9 800,0</w:t>
            </w:r>
            <w:r w:rsidRPr="00154CD6">
              <w:rPr>
                <w:color w:val="000000"/>
              </w:rPr>
              <w:t xml:space="preserve"> </w:t>
            </w:r>
            <w:r w:rsidRPr="00154CD6">
              <w:rPr>
                <w:rFonts w:ascii="Times New Roman" w:hAnsi="Times New Roman"/>
                <w:sz w:val="24"/>
                <w:szCs w:val="24"/>
              </w:rPr>
              <w:t>тыс. рублей;</w:t>
            </w:r>
          </w:p>
          <w:p w:rsidR="00034845" w:rsidRDefault="00034845" w:rsidP="004A2793">
            <w:pPr>
              <w:tabs>
                <w:tab w:val="left" w:pos="43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на 2026 - 20130</w:t>
            </w:r>
            <w:r w:rsidRPr="00154CD6">
              <w:rPr>
                <w:sz w:val="24"/>
                <w:szCs w:val="24"/>
              </w:rPr>
              <w:t xml:space="preserve"> год</w:t>
            </w:r>
            <w:r>
              <w:rPr>
                <w:sz w:val="24"/>
                <w:szCs w:val="24"/>
              </w:rPr>
              <w:t>ы</w:t>
            </w:r>
            <w:r w:rsidRPr="00154CD6">
              <w:rPr>
                <w:sz w:val="24"/>
                <w:szCs w:val="24"/>
              </w:rPr>
              <w:t xml:space="preserve"> – </w:t>
            </w:r>
            <w:r w:rsidRPr="00C8337E">
              <w:rPr>
                <w:color w:val="000000"/>
                <w:sz w:val="24"/>
                <w:szCs w:val="24"/>
              </w:rPr>
              <w:t>49 000,0</w:t>
            </w:r>
            <w:r w:rsidRPr="00154CD6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4"/>
                <w:szCs w:val="24"/>
              </w:rPr>
              <w:t>тыс. рублей</w:t>
            </w:r>
          </w:p>
        </w:tc>
      </w:tr>
    </w:tbl>
    <w:p w:rsidR="00034845" w:rsidRDefault="00034845" w:rsidP="00A40F67">
      <w:pPr>
        <w:ind w:firstLine="567"/>
        <w:jc w:val="both"/>
        <w:rPr>
          <w:sz w:val="24"/>
        </w:rPr>
      </w:pPr>
    </w:p>
    <w:p w:rsidR="00034845" w:rsidRDefault="00034845" w:rsidP="00A40F67">
      <w:pPr>
        <w:ind w:firstLine="567"/>
        <w:jc w:val="both"/>
        <w:rPr>
          <w:sz w:val="24"/>
        </w:rPr>
      </w:pPr>
    </w:p>
    <w:p w:rsidR="00034845" w:rsidRDefault="00034845" w:rsidP="00025853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  <w:lang w:eastAsia="ru-RU"/>
        </w:rPr>
      </w:pPr>
    </w:p>
    <w:p w:rsidR="00034845" w:rsidRDefault="00034845" w:rsidP="00025853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  <w:lang w:eastAsia="ru-RU"/>
        </w:rPr>
      </w:pPr>
    </w:p>
    <w:p w:rsidR="00034845" w:rsidRDefault="00034845" w:rsidP="00025853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  <w:lang w:eastAsia="ru-RU"/>
        </w:rPr>
      </w:pPr>
    </w:p>
    <w:p w:rsidR="00034845" w:rsidRDefault="00034845" w:rsidP="00025853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  <w:lang w:eastAsia="ru-RU"/>
        </w:rPr>
      </w:pPr>
    </w:p>
    <w:p w:rsidR="00034845" w:rsidRDefault="00034845" w:rsidP="00025853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  <w:lang w:eastAsia="ru-RU"/>
        </w:rPr>
      </w:pPr>
    </w:p>
    <w:p w:rsidR="00034845" w:rsidRDefault="00034845" w:rsidP="00025853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  <w:lang w:eastAsia="ru-RU"/>
        </w:rPr>
      </w:pPr>
    </w:p>
    <w:p w:rsidR="00034845" w:rsidRPr="00D429A0" w:rsidRDefault="00034845" w:rsidP="00025853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  <w:lang w:eastAsia="ru-RU"/>
        </w:rPr>
      </w:pPr>
      <w:r w:rsidRPr="00D429A0">
        <w:rPr>
          <w:b/>
          <w:sz w:val="24"/>
          <w:szCs w:val="24"/>
          <w:lang w:eastAsia="ru-RU"/>
        </w:rPr>
        <w:t>Раздел 1.  «О стимулировании инвестиционной и инновационной деятельности, развитие конкуренции и негосударственного сектора экономики».</w:t>
      </w:r>
    </w:p>
    <w:p w:rsidR="00034845" w:rsidRDefault="00034845" w:rsidP="00025853">
      <w:pPr>
        <w:widowControl w:val="0"/>
        <w:autoSpaceDE w:val="0"/>
        <w:autoSpaceDN w:val="0"/>
        <w:jc w:val="both"/>
        <w:rPr>
          <w:sz w:val="24"/>
          <w:szCs w:val="24"/>
          <w:lang w:eastAsia="ru-RU"/>
        </w:rPr>
      </w:pPr>
    </w:p>
    <w:p w:rsidR="00034845" w:rsidRPr="00D429A0" w:rsidRDefault="00034845" w:rsidP="00025853">
      <w:pPr>
        <w:widowControl w:val="0"/>
        <w:autoSpaceDE w:val="0"/>
        <w:autoSpaceDN w:val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1.1.</w:t>
      </w:r>
      <w:r w:rsidRPr="00D429A0">
        <w:rPr>
          <w:sz w:val="24"/>
          <w:szCs w:val="24"/>
          <w:lang w:eastAsia="ru-RU"/>
        </w:rPr>
        <w:t>Муниципальной программой не предусмотрены мероприятия по формированию благоприятной деловой среды.</w:t>
      </w:r>
    </w:p>
    <w:p w:rsidR="00034845" w:rsidRPr="00D429A0" w:rsidRDefault="00034845" w:rsidP="00025853">
      <w:pPr>
        <w:widowControl w:val="0"/>
        <w:autoSpaceDE w:val="0"/>
        <w:autoSpaceDN w:val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1.2. </w:t>
      </w:r>
      <w:r w:rsidRPr="00D429A0">
        <w:rPr>
          <w:sz w:val="24"/>
          <w:szCs w:val="24"/>
          <w:lang w:eastAsia="ru-RU"/>
        </w:rPr>
        <w:t xml:space="preserve">Муниципальной программой не предусмотрены мероприятия </w:t>
      </w:r>
      <w:r>
        <w:rPr>
          <w:sz w:val="24"/>
          <w:szCs w:val="24"/>
          <w:lang w:eastAsia="ru-RU"/>
        </w:rPr>
        <w:t>инвестиционные проекты</w:t>
      </w:r>
    </w:p>
    <w:p w:rsidR="00034845" w:rsidRPr="00D429A0" w:rsidRDefault="00034845" w:rsidP="00025853">
      <w:pPr>
        <w:widowControl w:val="0"/>
        <w:autoSpaceDE w:val="0"/>
        <w:autoSpaceDN w:val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1.3.</w:t>
      </w:r>
      <w:r w:rsidRPr="00D429A0">
        <w:rPr>
          <w:sz w:val="24"/>
          <w:szCs w:val="24"/>
          <w:lang w:eastAsia="ru-RU"/>
        </w:rPr>
        <w:t xml:space="preserve">Муниципальной программой не предусмотрены мероприятия </w:t>
      </w:r>
      <w:r>
        <w:rPr>
          <w:sz w:val="24"/>
          <w:szCs w:val="24"/>
          <w:lang w:eastAsia="ru-RU"/>
        </w:rPr>
        <w:t>по  развития конкуренции.</w:t>
      </w:r>
    </w:p>
    <w:p w:rsidR="00034845" w:rsidRPr="00E81544" w:rsidRDefault="00034845" w:rsidP="00025853">
      <w:pPr>
        <w:widowControl w:val="0"/>
        <w:autoSpaceDE w:val="0"/>
        <w:autoSpaceDN w:val="0"/>
        <w:ind w:firstLine="709"/>
        <w:jc w:val="both"/>
        <w:rPr>
          <w:sz w:val="24"/>
          <w:szCs w:val="24"/>
          <w:highlight w:val="yellow"/>
          <w:lang w:eastAsia="ru-RU"/>
        </w:rPr>
      </w:pPr>
    </w:p>
    <w:p w:rsidR="00034845" w:rsidRPr="00107CD4" w:rsidRDefault="00034845" w:rsidP="00025853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  <w:lang w:eastAsia="ru-RU"/>
        </w:rPr>
      </w:pPr>
      <w:r w:rsidRPr="00107CD4">
        <w:rPr>
          <w:b/>
          <w:sz w:val="24"/>
          <w:szCs w:val="24"/>
          <w:lang w:eastAsia="ru-RU"/>
        </w:rPr>
        <w:t>Раздел 2.  «Механизм реализации муниципальной программы».</w:t>
      </w:r>
    </w:p>
    <w:p w:rsidR="00034845" w:rsidRPr="00E81544" w:rsidRDefault="00034845" w:rsidP="00025853">
      <w:pPr>
        <w:widowControl w:val="0"/>
        <w:autoSpaceDE w:val="0"/>
        <w:autoSpaceDN w:val="0"/>
        <w:ind w:firstLine="709"/>
        <w:jc w:val="both"/>
        <w:rPr>
          <w:sz w:val="24"/>
          <w:szCs w:val="24"/>
          <w:highlight w:val="yellow"/>
          <w:lang w:eastAsia="ru-RU"/>
        </w:rPr>
      </w:pPr>
    </w:p>
    <w:p w:rsidR="00034845" w:rsidRPr="00E21A8E" w:rsidRDefault="00034845" w:rsidP="00025853">
      <w:pPr>
        <w:numPr>
          <w:ilvl w:val="1"/>
          <w:numId w:val="7"/>
        </w:numPr>
        <w:tabs>
          <w:tab w:val="clear" w:pos="0"/>
          <w:tab w:val="num" w:pos="360"/>
          <w:tab w:val="left" w:pos="1134"/>
          <w:tab w:val="left" w:pos="1276"/>
          <w:tab w:val="left" w:pos="2460"/>
        </w:tabs>
        <w:suppressAutoHyphens/>
        <w:ind w:firstLine="567"/>
        <w:jc w:val="both"/>
      </w:pPr>
      <w:r>
        <w:rPr>
          <w:sz w:val="24"/>
        </w:rPr>
        <w:t xml:space="preserve">2.1. </w:t>
      </w:r>
      <w:r w:rsidRPr="00E21A8E">
        <w:rPr>
          <w:sz w:val="24"/>
        </w:rPr>
        <w:t>Программа реализуется в соответствии с законодательством Российской Федерации, Ханты-Мансийск</w:t>
      </w:r>
      <w:r>
        <w:rPr>
          <w:sz w:val="24"/>
        </w:rPr>
        <w:t>ого автономного округа - Югры,</w:t>
      </w:r>
      <w:r w:rsidRPr="00E21A8E">
        <w:rPr>
          <w:sz w:val="24"/>
        </w:rPr>
        <w:t xml:space="preserve"> правовыми актами </w:t>
      </w:r>
      <w:r>
        <w:rPr>
          <w:sz w:val="24"/>
        </w:rPr>
        <w:t>администрации г.п. Пионерский, локальными актами МБУ КСК «Импульс» г.п. Пионерский</w:t>
      </w:r>
      <w:r w:rsidRPr="00E21A8E">
        <w:rPr>
          <w:sz w:val="24"/>
        </w:rPr>
        <w:t>.</w:t>
      </w:r>
    </w:p>
    <w:p w:rsidR="00034845" w:rsidRDefault="00034845" w:rsidP="00025853">
      <w:pPr>
        <w:numPr>
          <w:ilvl w:val="1"/>
          <w:numId w:val="7"/>
        </w:numPr>
        <w:tabs>
          <w:tab w:val="clear" w:pos="0"/>
          <w:tab w:val="num" w:pos="360"/>
          <w:tab w:val="left" w:pos="1134"/>
          <w:tab w:val="left" w:pos="1276"/>
          <w:tab w:val="left" w:pos="2460"/>
        </w:tabs>
        <w:suppressAutoHyphens/>
        <w:ind w:firstLine="567"/>
        <w:jc w:val="both"/>
      </w:pPr>
      <w:r>
        <w:rPr>
          <w:sz w:val="24"/>
        </w:rPr>
        <w:t>2.2. Исполнителем</w:t>
      </w:r>
      <w:r w:rsidRPr="00E21A8E">
        <w:rPr>
          <w:sz w:val="24"/>
        </w:rPr>
        <w:t xml:space="preserve"> Программы яв</w:t>
      </w:r>
      <w:r>
        <w:rPr>
          <w:sz w:val="24"/>
        </w:rPr>
        <w:t>ляется</w:t>
      </w:r>
      <w:r w:rsidRPr="00E21A8E">
        <w:rPr>
          <w:sz w:val="24"/>
        </w:rPr>
        <w:t xml:space="preserve"> </w:t>
      </w:r>
      <w:r>
        <w:rPr>
          <w:sz w:val="24"/>
        </w:rPr>
        <w:t>МБУ КСК «Импульс» г.п. Пионерский, соисполнителем - администрация городского  поселения Пионерский.</w:t>
      </w:r>
    </w:p>
    <w:p w:rsidR="00034845" w:rsidRPr="00973AAD" w:rsidRDefault="00034845" w:rsidP="00973AAD">
      <w:pPr>
        <w:numPr>
          <w:ilvl w:val="1"/>
          <w:numId w:val="7"/>
        </w:numPr>
        <w:tabs>
          <w:tab w:val="clear" w:pos="0"/>
          <w:tab w:val="num" w:pos="360"/>
          <w:tab w:val="left" w:pos="1134"/>
          <w:tab w:val="left" w:pos="1276"/>
          <w:tab w:val="left" w:pos="2460"/>
        </w:tabs>
        <w:suppressAutoHyphens/>
        <w:ind w:firstLine="567"/>
        <w:jc w:val="both"/>
      </w:pPr>
      <w:r w:rsidRPr="002E4F1B">
        <w:rPr>
          <w:sz w:val="24"/>
          <w:szCs w:val="24"/>
        </w:rPr>
        <w:t>2.3.</w:t>
      </w:r>
      <w:r>
        <w:t xml:space="preserve"> </w:t>
      </w:r>
      <w:r w:rsidRPr="004A6164">
        <w:rPr>
          <w:sz w:val="24"/>
          <w:szCs w:val="24"/>
        </w:rPr>
        <w:t>Финансирование реализации мероприятий Программы по обеспечению комплексной бе</w:t>
      </w:r>
      <w:r>
        <w:rPr>
          <w:sz w:val="24"/>
          <w:szCs w:val="24"/>
        </w:rPr>
        <w:t>зопасности и комфортных условий</w:t>
      </w:r>
      <w:r w:rsidRPr="004A61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осуществляется на условиях </w:t>
      </w:r>
      <w:r w:rsidRPr="004A6164">
        <w:rPr>
          <w:sz w:val="24"/>
          <w:szCs w:val="24"/>
        </w:rPr>
        <w:t xml:space="preserve">финансирования из средств бюджета </w:t>
      </w:r>
      <w:r>
        <w:rPr>
          <w:sz w:val="24"/>
          <w:szCs w:val="24"/>
        </w:rPr>
        <w:t>а</w:t>
      </w:r>
      <w:r w:rsidRPr="004A6164">
        <w:rPr>
          <w:sz w:val="24"/>
          <w:szCs w:val="24"/>
        </w:rPr>
        <w:t xml:space="preserve">дминистрация </w:t>
      </w:r>
      <w:r>
        <w:rPr>
          <w:sz w:val="24"/>
          <w:szCs w:val="24"/>
        </w:rPr>
        <w:t>г.п. Пионерский</w:t>
      </w:r>
      <w:r w:rsidRPr="004A6164">
        <w:rPr>
          <w:sz w:val="24"/>
          <w:szCs w:val="24"/>
        </w:rPr>
        <w:t xml:space="preserve">, предусмотренных государственной программой </w:t>
      </w:r>
      <w:r>
        <w:rPr>
          <w:sz w:val="24"/>
        </w:rPr>
        <w:t xml:space="preserve"> </w:t>
      </w:r>
      <w:r w:rsidRPr="00107CD4">
        <w:rPr>
          <w:sz w:val="24"/>
        </w:rPr>
        <w:t xml:space="preserve"> </w:t>
      </w:r>
      <w:r w:rsidRPr="00107CD4">
        <w:rPr>
          <w:sz w:val="24"/>
          <w:szCs w:val="24"/>
        </w:rPr>
        <w:t>Ханты-Мансийского автономного округа - Югры «Развитие физической культуры и спорта в Ханты-Мансийском автономном округе - Югре на 2018 - 2025 годы и на период до 2030 года», утвержденной постановлением Правительства ХМАО – Югры от 09.10.2013 № 422-п)</w:t>
      </w:r>
      <w:r>
        <w:rPr>
          <w:sz w:val="24"/>
          <w:szCs w:val="24"/>
        </w:rPr>
        <w:t>.</w:t>
      </w:r>
    </w:p>
    <w:p w:rsidR="00034845" w:rsidRPr="004A6164" w:rsidRDefault="00034845" w:rsidP="002E4F1B">
      <w:pPr>
        <w:rPr>
          <w:sz w:val="24"/>
          <w:szCs w:val="24"/>
        </w:rPr>
      </w:pPr>
      <w:r w:rsidRPr="004A6164">
        <w:rPr>
          <w:sz w:val="24"/>
          <w:szCs w:val="24"/>
        </w:rPr>
        <w:t>2.4.   Реализация мероприятий Программы осуществляется с соблюдением требований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034845" w:rsidRPr="004A6164" w:rsidRDefault="00034845" w:rsidP="00DC39D0">
      <w:pPr>
        <w:rPr>
          <w:sz w:val="24"/>
          <w:szCs w:val="24"/>
        </w:rPr>
      </w:pPr>
      <w:r>
        <w:rPr>
          <w:sz w:val="24"/>
          <w:szCs w:val="24"/>
        </w:rPr>
        <w:t>2.5</w:t>
      </w:r>
      <w:r w:rsidRPr="004A6164">
        <w:rPr>
          <w:sz w:val="24"/>
          <w:szCs w:val="24"/>
        </w:rPr>
        <w:t>. Ответственные исполнители муниципальной программы и должностные лица, ответственные за формирование, утверж</w:t>
      </w:r>
      <w:r>
        <w:rPr>
          <w:sz w:val="24"/>
          <w:szCs w:val="24"/>
        </w:rPr>
        <w:t>дение и реализацию муниципальной</w:t>
      </w:r>
      <w:r w:rsidRPr="004A6164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>ы</w:t>
      </w:r>
      <w:r w:rsidRPr="004A6164">
        <w:rPr>
          <w:sz w:val="24"/>
          <w:szCs w:val="24"/>
        </w:rPr>
        <w:t>:</w:t>
      </w:r>
    </w:p>
    <w:p w:rsidR="00034845" w:rsidRPr="004A6164" w:rsidRDefault="00034845" w:rsidP="00DC39D0">
      <w:pPr>
        <w:rPr>
          <w:sz w:val="24"/>
          <w:szCs w:val="24"/>
        </w:rPr>
      </w:pPr>
      <w:r w:rsidRPr="004A6164">
        <w:rPr>
          <w:sz w:val="24"/>
          <w:szCs w:val="24"/>
        </w:rPr>
        <w:t xml:space="preserve">несут ответственность </w:t>
      </w:r>
      <w:r>
        <w:rPr>
          <w:sz w:val="24"/>
          <w:szCs w:val="24"/>
        </w:rPr>
        <w:t xml:space="preserve">за </w:t>
      </w:r>
      <w:r w:rsidRPr="004A6164">
        <w:rPr>
          <w:sz w:val="24"/>
          <w:szCs w:val="24"/>
        </w:rPr>
        <w:t xml:space="preserve"> своевременную и качественную реализацию муниципальной программы;</w:t>
      </w:r>
    </w:p>
    <w:p w:rsidR="00034845" w:rsidRPr="00E21A8E" w:rsidRDefault="00034845" w:rsidP="00DC39D0">
      <w:pPr>
        <w:shd w:val="clear" w:color="auto" w:fill="FFFFFF"/>
        <w:tabs>
          <w:tab w:val="left" w:pos="993"/>
          <w:tab w:val="left" w:pos="1210"/>
        </w:tabs>
        <w:jc w:val="both"/>
      </w:pPr>
      <w:r>
        <w:rPr>
          <w:sz w:val="24"/>
          <w:szCs w:val="24"/>
        </w:rPr>
        <w:t>2</w:t>
      </w:r>
      <w:r w:rsidRPr="00E21A8E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E21A8E">
        <w:rPr>
          <w:sz w:val="24"/>
          <w:szCs w:val="24"/>
        </w:rPr>
        <w:t xml:space="preserve">. </w:t>
      </w:r>
      <w:r>
        <w:rPr>
          <w:sz w:val="24"/>
        </w:rPr>
        <w:t xml:space="preserve">МБУ КСК «Импульс» </w:t>
      </w:r>
      <w:r>
        <w:rPr>
          <w:sz w:val="24"/>
          <w:szCs w:val="24"/>
        </w:rPr>
        <w:t xml:space="preserve"> г.п. Пионерский</w:t>
      </w:r>
      <w:r w:rsidRPr="00E21A8E">
        <w:rPr>
          <w:sz w:val="24"/>
          <w:szCs w:val="24"/>
        </w:rPr>
        <w:t xml:space="preserve">: </w:t>
      </w:r>
    </w:p>
    <w:p w:rsidR="00034845" w:rsidRPr="00E21A8E" w:rsidRDefault="00034845" w:rsidP="00DC39D0">
      <w:pPr>
        <w:widowControl w:val="0"/>
        <w:shd w:val="clear" w:color="auto" w:fill="FFFFFF"/>
        <w:tabs>
          <w:tab w:val="left" w:pos="0"/>
          <w:tab w:val="left" w:pos="993"/>
        </w:tabs>
        <w:autoSpaceDE w:val="0"/>
        <w:jc w:val="both"/>
      </w:pPr>
      <w:r>
        <w:rPr>
          <w:sz w:val="24"/>
          <w:szCs w:val="24"/>
        </w:rPr>
        <w:t>2</w:t>
      </w:r>
      <w:r w:rsidRPr="00E21A8E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E21A8E">
        <w:rPr>
          <w:sz w:val="24"/>
          <w:szCs w:val="24"/>
        </w:rPr>
        <w:t xml:space="preserve">.1. разрабатывает в пределах своих полномочий </w:t>
      </w:r>
      <w:r>
        <w:rPr>
          <w:sz w:val="24"/>
          <w:szCs w:val="24"/>
        </w:rPr>
        <w:t xml:space="preserve">  локальные акты, необходимые</w:t>
      </w:r>
      <w:r w:rsidRPr="00E21A8E">
        <w:rPr>
          <w:sz w:val="24"/>
          <w:szCs w:val="24"/>
        </w:rPr>
        <w:t xml:space="preserve"> для реализации Программы;</w:t>
      </w:r>
    </w:p>
    <w:p w:rsidR="00034845" w:rsidRPr="00E21A8E" w:rsidRDefault="00034845" w:rsidP="00DC39D0">
      <w:pPr>
        <w:widowControl w:val="0"/>
        <w:shd w:val="clear" w:color="auto" w:fill="FFFFFF"/>
        <w:tabs>
          <w:tab w:val="left" w:pos="0"/>
          <w:tab w:val="left" w:pos="993"/>
        </w:tabs>
        <w:autoSpaceDE w:val="0"/>
        <w:jc w:val="both"/>
      </w:pPr>
      <w:r>
        <w:rPr>
          <w:sz w:val="24"/>
          <w:szCs w:val="24"/>
        </w:rPr>
        <w:t>2</w:t>
      </w:r>
      <w:r w:rsidRPr="00E21A8E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E21A8E">
        <w:rPr>
          <w:sz w:val="24"/>
          <w:szCs w:val="24"/>
        </w:rPr>
        <w:t>.2. готовит для уточнения перечень программных мероприятий на очередной финансовый год и плановый период, затрат по программным мероприятиям;</w:t>
      </w:r>
    </w:p>
    <w:p w:rsidR="00034845" w:rsidRPr="00E21A8E" w:rsidRDefault="00034845" w:rsidP="00DC39D0">
      <w:pPr>
        <w:widowControl w:val="0"/>
        <w:shd w:val="clear" w:color="auto" w:fill="FFFFFF"/>
        <w:tabs>
          <w:tab w:val="left" w:pos="0"/>
          <w:tab w:val="left" w:pos="993"/>
        </w:tabs>
        <w:autoSpaceDE w:val="0"/>
        <w:jc w:val="both"/>
      </w:pPr>
      <w:r>
        <w:rPr>
          <w:sz w:val="24"/>
          <w:szCs w:val="24"/>
        </w:rPr>
        <w:t>2</w:t>
      </w:r>
      <w:r w:rsidRPr="00E21A8E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E21A8E">
        <w:rPr>
          <w:sz w:val="24"/>
          <w:szCs w:val="24"/>
        </w:rPr>
        <w:t>.3. организует размещение в информационно-телекоммуникационной сети «Интернет» информации о ходе и результатах реализации Программы, финансировании программных мероприятий;</w:t>
      </w:r>
    </w:p>
    <w:p w:rsidR="00034845" w:rsidRDefault="00034845" w:rsidP="00DC39D0">
      <w:pPr>
        <w:widowControl w:val="0"/>
        <w:shd w:val="clear" w:color="auto" w:fill="FFFFFF"/>
        <w:tabs>
          <w:tab w:val="left" w:pos="0"/>
          <w:tab w:val="left" w:pos="993"/>
        </w:tabs>
        <w:autoSpaceDE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E21A8E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E21A8E">
        <w:rPr>
          <w:sz w:val="24"/>
          <w:szCs w:val="24"/>
        </w:rPr>
        <w:t>.4. анализирует ход выполнения Программы и ежеквартально предоставляет</w:t>
      </w:r>
      <w:r w:rsidRPr="00E21A8E">
        <w:rPr>
          <w:sz w:val="24"/>
          <w:szCs w:val="24"/>
        </w:rPr>
        <w:br/>
        <w:t xml:space="preserve">в </w:t>
      </w:r>
      <w:r>
        <w:rPr>
          <w:sz w:val="24"/>
          <w:szCs w:val="24"/>
        </w:rPr>
        <w:t>финансово- экономический отдел</w:t>
      </w:r>
      <w:r w:rsidRPr="00E21A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21A8E"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>г.п. Пионерский</w:t>
      </w:r>
      <w:r w:rsidRPr="00E21A8E">
        <w:rPr>
          <w:sz w:val="24"/>
          <w:szCs w:val="24"/>
        </w:rPr>
        <w:t xml:space="preserve"> информацию о ходе реализации Программы;</w:t>
      </w:r>
    </w:p>
    <w:p w:rsidR="00034845" w:rsidRPr="00E21A8E" w:rsidRDefault="00034845" w:rsidP="00DC39D0">
      <w:pPr>
        <w:widowControl w:val="0"/>
        <w:shd w:val="clear" w:color="auto" w:fill="FFFFFF"/>
        <w:tabs>
          <w:tab w:val="left" w:pos="0"/>
          <w:tab w:val="left" w:pos="993"/>
        </w:tabs>
        <w:autoSpaceDE w:val="0"/>
        <w:jc w:val="both"/>
      </w:pPr>
      <w:r>
        <w:rPr>
          <w:sz w:val="24"/>
          <w:szCs w:val="24"/>
        </w:rPr>
        <w:t>2.7.</w:t>
      </w:r>
      <w:r w:rsidRPr="00615B2D">
        <w:rPr>
          <w:sz w:val="24"/>
          <w:szCs w:val="24"/>
        </w:rPr>
        <w:t xml:space="preserve"> </w:t>
      </w:r>
      <w:r>
        <w:rPr>
          <w:sz w:val="24"/>
          <w:szCs w:val="24"/>
        </w:rPr>
        <w:t>Администрация</w:t>
      </w:r>
      <w:r w:rsidRPr="00E21A8E">
        <w:rPr>
          <w:sz w:val="24"/>
          <w:szCs w:val="24"/>
        </w:rPr>
        <w:t xml:space="preserve"> </w:t>
      </w:r>
      <w:r>
        <w:rPr>
          <w:sz w:val="24"/>
          <w:szCs w:val="24"/>
        </w:rPr>
        <w:t>г.п. Пионерский</w:t>
      </w:r>
    </w:p>
    <w:p w:rsidR="00034845" w:rsidRDefault="00034845" w:rsidP="00DC39D0">
      <w:pPr>
        <w:widowControl w:val="0"/>
        <w:shd w:val="clear" w:color="auto" w:fill="FFFFFF"/>
        <w:tabs>
          <w:tab w:val="left" w:pos="0"/>
          <w:tab w:val="left" w:pos="993"/>
        </w:tabs>
        <w:autoSpaceDE w:val="0"/>
        <w:jc w:val="both"/>
        <w:rPr>
          <w:sz w:val="24"/>
          <w:szCs w:val="24"/>
        </w:rPr>
      </w:pPr>
      <w:r>
        <w:rPr>
          <w:sz w:val="24"/>
          <w:szCs w:val="24"/>
        </w:rPr>
        <w:t>2.7</w:t>
      </w:r>
      <w:r w:rsidRPr="00E21A8E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E21A8E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Pr="00E21A8E">
        <w:rPr>
          <w:sz w:val="24"/>
          <w:szCs w:val="24"/>
        </w:rPr>
        <w:t xml:space="preserve"> </w:t>
      </w:r>
      <w:r>
        <w:rPr>
          <w:sz w:val="24"/>
          <w:szCs w:val="24"/>
        </w:rPr>
        <w:t>осуществляет контроль за   реализацией Программы исполнителем.</w:t>
      </w:r>
    </w:p>
    <w:p w:rsidR="00034845" w:rsidRDefault="00034845" w:rsidP="00DD3686">
      <w:pPr>
        <w:ind w:firstLine="567"/>
        <w:jc w:val="both"/>
        <w:rPr>
          <w:sz w:val="24"/>
        </w:rPr>
      </w:pPr>
    </w:p>
    <w:p w:rsidR="00034845" w:rsidRDefault="00034845" w:rsidP="00A40F67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34845" w:rsidRDefault="00034845" w:rsidP="00A40F67">
      <w:pPr>
        <w:rPr>
          <w:sz w:val="24"/>
          <w:szCs w:val="24"/>
          <w:lang w:eastAsia="ru-RU"/>
        </w:rPr>
        <w:sectPr w:rsidR="00034845" w:rsidSect="003515AB">
          <w:pgSz w:w="11906" w:h="16838"/>
          <w:pgMar w:top="567" w:right="624" w:bottom="719" w:left="1440" w:header="720" w:footer="720" w:gutter="0"/>
          <w:cols w:space="720"/>
        </w:sectPr>
      </w:pPr>
    </w:p>
    <w:p w:rsidR="00034845" w:rsidRPr="000B3A61" w:rsidRDefault="00034845" w:rsidP="000901EC">
      <w:pPr>
        <w:widowControl w:val="0"/>
        <w:autoSpaceDE w:val="0"/>
        <w:autoSpaceDN w:val="0"/>
        <w:jc w:val="right"/>
        <w:rPr>
          <w:sz w:val="24"/>
          <w:szCs w:val="24"/>
          <w:lang w:eastAsia="ru-RU"/>
        </w:rPr>
      </w:pPr>
      <w:r w:rsidRPr="000B3A61">
        <w:rPr>
          <w:sz w:val="24"/>
          <w:szCs w:val="24"/>
          <w:lang w:eastAsia="ru-RU"/>
        </w:rPr>
        <w:t xml:space="preserve">Таблица 1 </w:t>
      </w:r>
    </w:p>
    <w:p w:rsidR="00034845" w:rsidRPr="000B3A61" w:rsidRDefault="00034845" w:rsidP="000901EC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  <w:lang w:eastAsia="ru-RU"/>
        </w:rPr>
      </w:pPr>
      <w:r w:rsidRPr="000B3A61">
        <w:rPr>
          <w:bCs/>
          <w:sz w:val="24"/>
          <w:szCs w:val="24"/>
          <w:lang w:eastAsia="ru-RU"/>
        </w:rPr>
        <w:t>Целевые показатели муниципальной программы</w:t>
      </w:r>
    </w:p>
    <w:p w:rsidR="00034845" w:rsidRPr="000B3A61" w:rsidRDefault="00034845" w:rsidP="000901EC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  <w:lang w:eastAsia="ru-RU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3251"/>
        <w:gridCol w:w="1459"/>
        <w:gridCol w:w="951"/>
        <w:gridCol w:w="992"/>
        <w:gridCol w:w="992"/>
        <w:gridCol w:w="993"/>
        <w:gridCol w:w="850"/>
        <w:gridCol w:w="1027"/>
        <w:gridCol w:w="881"/>
        <w:gridCol w:w="977"/>
        <w:gridCol w:w="1858"/>
      </w:tblGrid>
      <w:tr w:rsidR="00034845" w:rsidRPr="000B3A61" w:rsidTr="00076A18">
        <w:tc>
          <w:tcPr>
            <w:tcW w:w="817" w:type="dxa"/>
            <w:vMerge w:val="restart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№ показателя</w:t>
            </w:r>
          </w:p>
        </w:tc>
        <w:tc>
          <w:tcPr>
            <w:tcW w:w="3251" w:type="dxa"/>
            <w:vMerge w:val="restart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Наименование целевых показателей</w:t>
            </w:r>
          </w:p>
        </w:tc>
        <w:tc>
          <w:tcPr>
            <w:tcW w:w="1459" w:type="dxa"/>
            <w:vMerge w:val="restart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Базовый показатель на начало реализации муниципаль</w:t>
            </w:r>
            <w:r>
              <w:rPr>
                <w:lang w:eastAsia="ru-RU"/>
              </w:rPr>
              <w:t>-</w:t>
            </w:r>
            <w:r w:rsidRPr="000B3A61">
              <w:rPr>
                <w:lang w:eastAsia="ru-RU"/>
              </w:rPr>
              <w:t>ной программы</w:t>
            </w:r>
          </w:p>
        </w:tc>
        <w:tc>
          <w:tcPr>
            <w:tcW w:w="7663" w:type="dxa"/>
            <w:gridSpan w:val="8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Значения показателя по годам</w:t>
            </w:r>
          </w:p>
        </w:tc>
        <w:tc>
          <w:tcPr>
            <w:tcW w:w="1858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Целевое значение показателя на момент окончания реализации муниципальной программы</w:t>
            </w:r>
          </w:p>
        </w:tc>
      </w:tr>
      <w:tr w:rsidR="00034845" w:rsidRPr="000B3A61" w:rsidTr="00076A18">
        <w:tc>
          <w:tcPr>
            <w:tcW w:w="817" w:type="dxa"/>
            <w:vMerge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709"/>
              <w:jc w:val="center"/>
              <w:rPr>
                <w:lang w:eastAsia="ru-RU"/>
              </w:rPr>
            </w:pPr>
          </w:p>
        </w:tc>
        <w:tc>
          <w:tcPr>
            <w:tcW w:w="3251" w:type="dxa"/>
            <w:vMerge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709"/>
              <w:jc w:val="center"/>
              <w:rPr>
                <w:lang w:eastAsia="ru-RU"/>
              </w:rPr>
            </w:pPr>
          </w:p>
        </w:tc>
        <w:tc>
          <w:tcPr>
            <w:tcW w:w="1459" w:type="dxa"/>
            <w:vMerge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709"/>
              <w:jc w:val="center"/>
              <w:rPr>
                <w:lang w:eastAsia="ru-RU"/>
              </w:rPr>
            </w:pPr>
          </w:p>
        </w:tc>
        <w:tc>
          <w:tcPr>
            <w:tcW w:w="951" w:type="dxa"/>
            <w:vAlign w:val="center"/>
          </w:tcPr>
          <w:p w:rsidR="00034845" w:rsidRDefault="00034845" w:rsidP="008A14DD">
            <w:pPr>
              <w:widowControl w:val="0"/>
              <w:autoSpaceDE w:val="0"/>
              <w:autoSpaceDN w:val="0"/>
              <w:jc w:val="center"/>
            </w:pPr>
            <w:r w:rsidRPr="000B3A61">
              <w:t>20</w:t>
            </w:r>
            <w:r>
              <w:t>19</w:t>
            </w:r>
          </w:p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</w:pPr>
            <w:r>
              <w:t>год</w:t>
            </w:r>
          </w:p>
        </w:tc>
        <w:tc>
          <w:tcPr>
            <w:tcW w:w="992" w:type="dxa"/>
            <w:vAlign w:val="center"/>
          </w:tcPr>
          <w:p w:rsidR="00034845" w:rsidRDefault="00034845" w:rsidP="008A14DD">
            <w:pPr>
              <w:widowControl w:val="0"/>
              <w:autoSpaceDE w:val="0"/>
              <w:autoSpaceDN w:val="0"/>
              <w:jc w:val="center"/>
            </w:pPr>
            <w:r w:rsidRPr="000B3A61">
              <w:t>20</w:t>
            </w:r>
            <w:r>
              <w:t>20</w:t>
            </w:r>
          </w:p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</w:pPr>
            <w:r>
              <w:t>год</w:t>
            </w:r>
          </w:p>
        </w:tc>
        <w:tc>
          <w:tcPr>
            <w:tcW w:w="992" w:type="dxa"/>
            <w:vAlign w:val="center"/>
          </w:tcPr>
          <w:p w:rsidR="00034845" w:rsidRDefault="00034845" w:rsidP="008A14DD">
            <w:pPr>
              <w:widowControl w:val="0"/>
              <w:autoSpaceDE w:val="0"/>
              <w:autoSpaceDN w:val="0"/>
              <w:jc w:val="center"/>
            </w:pPr>
            <w:r w:rsidRPr="000B3A61">
              <w:t>20</w:t>
            </w:r>
            <w:r>
              <w:t>21</w:t>
            </w:r>
          </w:p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</w:pPr>
            <w:r>
              <w:t>год</w:t>
            </w:r>
          </w:p>
        </w:tc>
        <w:tc>
          <w:tcPr>
            <w:tcW w:w="993" w:type="dxa"/>
            <w:vAlign w:val="center"/>
          </w:tcPr>
          <w:p w:rsidR="00034845" w:rsidRDefault="00034845" w:rsidP="008A14DD">
            <w:pPr>
              <w:widowControl w:val="0"/>
              <w:autoSpaceDE w:val="0"/>
              <w:autoSpaceDN w:val="0"/>
              <w:jc w:val="center"/>
            </w:pPr>
            <w:r w:rsidRPr="000B3A61">
              <w:t>20</w:t>
            </w:r>
            <w:r>
              <w:t>22</w:t>
            </w:r>
          </w:p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</w:pPr>
            <w:r>
              <w:t>год</w:t>
            </w:r>
          </w:p>
        </w:tc>
        <w:tc>
          <w:tcPr>
            <w:tcW w:w="850" w:type="dxa"/>
            <w:vAlign w:val="center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</w:pPr>
            <w:r w:rsidRPr="000B3A61">
              <w:t>20</w:t>
            </w:r>
            <w:r>
              <w:t>23</w:t>
            </w:r>
            <w:r w:rsidRPr="000B3A61">
              <w:t xml:space="preserve"> </w:t>
            </w:r>
            <w:r>
              <w:t>год</w:t>
            </w:r>
          </w:p>
        </w:tc>
        <w:tc>
          <w:tcPr>
            <w:tcW w:w="1027" w:type="dxa"/>
            <w:vAlign w:val="center"/>
          </w:tcPr>
          <w:p w:rsidR="00034845" w:rsidRDefault="00034845" w:rsidP="008A14DD">
            <w:pPr>
              <w:widowControl w:val="0"/>
              <w:autoSpaceDE w:val="0"/>
              <w:autoSpaceDN w:val="0"/>
              <w:jc w:val="center"/>
            </w:pPr>
            <w:r w:rsidRPr="000B3A61">
              <w:t>20</w:t>
            </w:r>
            <w:r>
              <w:t>24</w:t>
            </w:r>
          </w:p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</w:pPr>
            <w:r>
              <w:t>год</w:t>
            </w:r>
          </w:p>
        </w:tc>
        <w:tc>
          <w:tcPr>
            <w:tcW w:w="881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B3A61">
              <w:t>20</w:t>
            </w:r>
            <w:r>
              <w:t>25</w:t>
            </w:r>
            <w:r w:rsidRPr="000B3A61">
              <w:t xml:space="preserve"> </w:t>
            </w:r>
            <w:r>
              <w:t>год</w:t>
            </w:r>
          </w:p>
        </w:tc>
        <w:tc>
          <w:tcPr>
            <w:tcW w:w="977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t>2026-2030 годы</w:t>
            </w:r>
          </w:p>
        </w:tc>
        <w:tc>
          <w:tcPr>
            <w:tcW w:w="1858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</w:tr>
      <w:tr w:rsidR="00034845" w:rsidRPr="000B3A61" w:rsidTr="00076A18">
        <w:trPr>
          <w:trHeight w:val="239"/>
        </w:trPr>
        <w:tc>
          <w:tcPr>
            <w:tcW w:w="817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B3A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51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B3A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59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B3A61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1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ind w:left="-149" w:right="-250"/>
              <w:jc w:val="center"/>
              <w:rPr>
                <w:sz w:val="18"/>
                <w:szCs w:val="18"/>
                <w:lang w:eastAsia="ru-RU"/>
              </w:rPr>
            </w:pPr>
            <w:r w:rsidRPr="000B3A61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ind w:left="-437" w:right="-357"/>
              <w:jc w:val="center"/>
              <w:rPr>
                <w:sz w:val="18"/>
                <w:szCs w:val="18"/>
                <w:lang w:eastAsia="ru-RU"/>
              </w:rPr>
            </w:pPr>
            <w:r w:rsidRPr="000B3A61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2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ind w:right="-415"/>
              <w:jc w:val="center"/>
              <w:rPr>
                <w:sz w:val="18"/>
                <w:szCs w:val="18"/>
                <w:lang w:eastAsia="ru-RU"/>
              </w:rPr>
            </w:pPr>
            <w:r w:rsidRPr="000B3A61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B3A61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0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B3A61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27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B3A61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81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B3A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77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B3A6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858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B3A61">
              <w:rPr>
                <w:sz w:val="18"/>
                <w:szCs w:val="18"/>
                <w:lang w:eastAsia="ru-RU"/>
              </w:rPr>
              <w:t>12</w:t>
            </w:r>
          </w:p>
        </w:tc>
      </w:tr>
      <w:tr w:rsidR="00034845" w:rsidRPr="000B3A61" w:rsidTr="00076A18">
        <w:tc>
          <w:tcPr>
            <w:tcW w:w="817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1</w:t>
            </w:r>
          </w:p>
        </w:tc>
        <w:tc>
          <w:tcPr>
            <w:tcW w:w="3251" w:type="dxa"/>
            <w:vAlign w:val="center"/>
          </w:tcPr>
          <w:p w:rsidR="00034845" w:rsidRPr="006F65E3" w:rsidRDefault="00034845" w:rsidP="00AD7D8D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34"/>
              <w:rPr>
                <w:lang w:eastAsia="ru-RU"/>
              </w:rPr>
            </w:pPr>
            <w:r>
              <w:rPr>
                <w:lang w:eastAsia="ru-RU"/>
              </w:rPr>
              <w:t xml:space="preserve">Количество проведенных капитальных ремонтов, мероприятий по укреплению пожарной, антитеррористической и санитарно-эпидемиологической </w:t>
            </w:r>
            <w:r w:rsidRPr="009B06F8">
              <w:rPr>
                <w:lang w:eastAsia="ru-RU"/>
              </w:rPr>
              <w:t>безопасности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lang w:eastAsia="ru-RU"/>
              </w:rPr>
              <w:t>единиц</w:t>
            </w:r>
          </w:p>
        </w:tc>
        <w:tc>
          <w:tcPr>
            <w:tcW w:w="1459" w:type="dxa"/>
            <w:vAlign w:val="center"/>
          </w:tcPr>
          <w:p w:rsidR="00034845" w:rsidRPr="006F65E3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3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</w:t>
            </w:r>
          </w:p>
        </w:tc>
        <w:tc>
          <w:tcPr>
            <w:tcW w:w="951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993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850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027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881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977" w:type="dxa"/>
            <w:vAlign w:val="center"/>
          </w:tcPr>
          <w:p w:rsidR="00034845" w:rsidRPr="000B3A61" w:rsidRDefault="00034845" w:rsidP="00076A18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38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858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709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</w:tr>
      <w:tr w:rsidR="00034845" w:rsidRPr="000B3A61" w:rsidTr="00076A18">
        <w:tc>
          <w:tcPr>
            <w:tcW w:w="817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2</w:t>
            </w:r>
          </w:p>
        </w:tc>
        <w:tc>
          <w:tcPr>
            <w:tcW w:w="3251" w:type="dxa"/>
            <w:vAlign w:val="center"/>
          </w:tcPr>
          <w:p w:rsidR="00034845" w:rsidRPr="00E7105A" w:rsidRDefault="00034845" w:rsidP="00AD7D8D">
            <w:r w:rsidRPr="00E7105A">
              <w:rPr>
                <w:bCs/>
                <w:iCs/>
                <w:color w:val="000000"/>
              </w:rPr>
              <w:t>Доля населения, систематически занимающегося физической культурой и спортом, в общей доле численности населения</w:t>
            </w:r>
            <w:r w:rsidRPr="00E7105A">
              <w:t>, %</w:t>
            </w:r>
          </w:p>
        </w:tc>
        <w:tc>
          <w:tcPr>
            <w:tcW w:w="1459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t>33,3</w:t>
            </w:r>
          </w:p>
        </w:tc>
        <w:tc>
          <w:tcPr>
            <w:tcW w:w="951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t>33,5</w:t>
            </w:r>
          </w:p>
        </w:tc>
        <w:tc>
          <w:tcPr>
            <w:tcW w:w="992" w:type="dxa"/>
            <w:vAlign w:val="center"/>
          </w:tcPr>
          <w:p w:rsidR="00034845" w:rsidRPr="001F14DC" w:rsidRDefault="00034845" w:rsidP="00F4443C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1F14DC">
              <w:t>33,8</w:t>
            </w:r>
          </w:p>
        </w:tc>
        <w:tc>
          <w:tcPr>
            <w:tcW w:w="992" w:type="dxa"/>
            <w:vAlign w:val="center"/>
          </w:tcPr>
          <w:p w:rsidR="00034845" w:rsidRPr="001F14DC" w:rsidRDefault="00034845" w:rsidP="00F4443C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1F14DC">
              <w:t>34,0</w:t>
            </w:r>
          </w:p>
        </w:tc>
        <w:tc>
          <w:tcPr>
            <w:tcW w:w="993" w:type="dxa"/>
            <w:vAlign w:val="center"/>
          </w:tcPr>
          <w:p w:rsidR="00034845" w:rsidRPr="001F14DC" w:rsidRDefault="00034845" w:rsidP="00F4443C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1F14DC">
              <w:t>34,1</w:t>
            </w:r>
          </w:p>
        </w:tc>
        <w:tc>
          <w:tcPr>
            <w:tcW w:w="850" w:type="dxa"/>
            <w:vAlign w:val="center"/>
          </w:tcPr>
          <w:p w:rsidR="00034845" w:rsidRPr="001F14DC" w:rsidRDefault="00034845" w:rsidP="00F4443C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1F14DC">
              <w:t>34,3</w:t>
            </w:r>
          </w:p>
        </w:tc>
        <w:tc>
          <w:tcPr>
            <w:tcW w:w="1027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t>34,5</w:t>
            </w:r>
          </w:p>
        </w:tc>
        <w:tc>
          <w:tcPr>
            <w:tcW w:w="881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t>34,9</w:t>
            </w:r>
          </w:p>
        </w:tc>
        <w:tc>
          <w:tcPr>
            <w:tcW w:w="977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t>40,0</w:t>
            </w:r>
          </w:p>
        </w:tc>
        <w:tc>
          <w:tcPr>
            <w:tcW w:w="1858" w:type="dxa"/>
            <w:vAlign w:val="center"/>
          </w:tcPr>
          <w:p w:rsidR="00034845" w:rsidRPr="001F14DC" w:rsidRDefault="00034845" w:rsidP="00F4443C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709"/>
              <w:jc w:val="center"/>
              <w:rPr>
                <w:lang w:eastAsia="ru-RU"/>
              </w:rPr>
            </w:pPr>
            <w:r w:rsidRPr="001F14DC">
              <w:rPr>
                <w:lang w:eastAsia="ru-RU"/>
              </w:rPr>
              <w:t>40,0</w:t>
            </w:r>
          </w:p>
        </w:tc>
      </w:tr>
      <w:tr w:rsidR="00034845" w:rsidRPr="000B3A61" w:rsidTr="00076A18">
        <w:tc>
          <w:tcPr>
            <w:tcW w:w="817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3</w:t>
            </w:r>
          </w:p>
        </w:tc>
        <w:tc>
          <w:tcPr>
            <w:tcW w:w="3251" w:type="dxa"/>
            <w:vAlign w:val="center"/>
          </w:tcPr>
          <w:p w:rsidR="00034845" w:rsidRPr="00E7105A" w:rsidRDefault="00034845" w:rsidP="00AD7D8D">
            <w:r w:rsidRPr="00E7105A">
              <w:rPr>
                <w:bCs/>
                <w:iCs/>
                <w:color w:val="000000"/>
              </w:rPr>
              <w:t>Доля детей и молодежи, систематически занимающихся физической культурой  и спортом,</w:t>
            </w:r>
          </w:p>
          <w:p w:rsidR="00034845" w:rsidRPr="00E7105A" w:rsidRDefault="00034845" w:rsidP="00AD7D8D">
            <w:r w:rsidRPr="00E7105A">
              <w:rPr>
                <w:bCs/>
                <w:iCs/>
                <w:color w:val="000000"/>
              </w:rPr>
              <w:t xml:space="preserve">в общей численности детей и молодежи,  </w:t>
            </w:r>
            <w:r w:rsidRPr="00E7105A">
              <w:t>%</w:t>
            </w:r>
          </w:p>
        </w:tc>
        <w:tc>
          <w:tcPr>
            <w:tcW w:w="1459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t>54,3</w:t>
            </w:r>
          </w:p>
        </w:tc>
        <w:tc>
          <w:tcPr>
            <w:tcW w:w="951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rPr>
                <w:color w:val="000000"/>
              </w:rPr>
              <w:t>54,6</w:t>
            </w:r>
          </w:p>
        </w:tc>
        <w:tc>
          <w:tcPr>
            <w:tcW w:w="992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rPr>
                <w:color w:val="000000"/>
              </w:rPr>
              <w:t>54,9</w:t>
            </w:r>
          </w:p>
        </w:tc>
        <w:tc>
          <w:tcPr>
            <w:tcW w:w="992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rPr>
                <w:color w:val="000000"/>
              </w:rPr>
              <w:t>55,1</w:t>
            </w:r>
          </w:p>
        </w:tc>
        <w:tc>
          <w:tcPr>
            <w:tcW w:w="993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rPr>
                <w:color w:val="000000"/>
              </w:rPr>
              <w:t>55,4</w:t>
            </w:r>
          </w:p>
        </w:tc>
        <w:tc>
          <w:tcPr>
            <w:tcW w:w="850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rPr>
                <w:color w:val="000000"/>
              </w:rPr>
              <w:t>55,4</w:t>
            </w:r>
          </w:p>
        </w:tc>
        <w:tc>
          <w:tcPr>
            <w:tcW w:w="1027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rPr>
                <w:color w:val="000000"/>
              </w:rPr>
              <w:t>55,4</w:t>
            </w:r>
          </w:p>
        </w:tc>
        <w:tc>
          <w:tcPr>
            <w:tcW w:w="881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rPr>
                <w:color w:val="000000"/>
              </w:rPr>
              <w:t>55,4</w:t>
            </w:r>
          </w:p>
        </w:tc>
        <w:tc>
          <w:tcPr>
            <w:tcW w:w="977" w:type="dxa"/>
            <w:vAlign w:val="center"/>
          </w:tcPr>
          <w:p w:rsidR="00034845" w:rsidRPr="001F14DC" w:rsidRDefault="00034845" w:rsidP="00F4443C">
            <w:pPr>
              <w:jc w:val="center"/>
            </w:pPr>
            <w:r w:rsidRPr="001F14DC">
              <w:rPr>
                <w:color w:val="000000"/>
              </w:rPr>
              <w:t>60,0</w:t>
            </w:r>
          </w:p>
        </w:tc>
        <w:tc>
          <w:tcPr>
            <w:tcW w:w="1858" w:type="dxa"/>
            <w:vAlign w:val="center"/>
          </w:tcPr>
          <w:p w:rsidR="00034845" w:rsidRPr="001F14DC" w:rsidRDefault="00034845" w:rsidP="00F4443C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709"/>
              <w:jc w:val="center"/>
              <w:rPr>
                <w:lang w:eastAsia="ru-RU"/>
              </w:rPr>
            </w:pPr>
            <w:r w:rsidRPr="001F14DC">
              <w:rPr>
                <w:color w:val="000000"/>
              </w:rPr>
              <w:t>60,0</w:t>
            </w:r>
          </w:p>
        </w:tc>
      </w:tr>
      <w:tr w:rsidR="00034845" w:rsidRPr="000B3A61" w:rsidTr="00076A18">
        <w:tc>
          <w:tcPr>
            <w:tcW w:w="817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3251" w:type="dxa"/>
            <w:vAlign w:val="center"/>
          </w:tcPr>
          <w:p w:rsidR="00034845" w:rsidRPr="00E7105A" w:rsidRDefault="00034845" w:rsidP="00AD7D8D">
            <w:r w:rsidRPr="00E7105A">
              <w:rPr>
                <w:bCs/>
                <w:iCs/>
                <w:color w:val="000000"/>
              </w:rPr>
              <w:t>Доля граждан среднего возраста</w:t>
            </w:r>
            <w:r>
              <w:rPr>
                <w:bCs/>
                <w:iCs/>
                <w:color w:val="000000"/>
              </w:rPr>
              <w:t>,</w:t>
            </w:r>
            <w:r w:rsidRPr="00E7105A">
              <w:rPr>
                <w:bCs/>
                <w:iCs/>
                <w:color w:val="000000"/>
              </w:rPr>
              <w:t xml:space="preserve"> </w:t>
            </w:r>
            <w:r w:rsidRPr="00E7105A">
              <w:rPr>
                <w:bCs/>
                <w:iCs/>
                <w:color w:val="000000"/>
              </w:rPr>
              <w:br/>
              <w:t xml:space="preserve"> систематически занимающихся физической культурой и спортом, в общей численности граждан среднего возраста, </w:t>
            </w:r>
            <w:r w:rsidRPr="00E7105A">
              <w:t>%</w:t>
            </w:r>
          </w:p>
        </w:tc>
        <w:tc>
          <w:tcPr>
            <w:tcW w:w="1459" w:type="dxa"/>
            <w:vAlign w:val="center"/>
          </w:tcPr>
          <w:p w:rsidR="00034845" w:rsidRPr="001F14DC" w:rsidRDefault="00034845" w:rsidP="004F14EC">
            <w:pPr>
              <w:jc w:val="center"/>
            </w:pPr>
            <w:r w:rsidRPr="001F14DC">
              <w:t>46,4</w:t>
            </w:r>
          </w:p>
        </w:tc>
        <w:tc>
          <w:tcPr>
            <w:tcW w:w="951" w:type="dxa"/>
            <w:vAlign w:val="center"/>
          </w:tcPr>
          <w:p w:rsidR="00034845" w:rsidRDefault="00034845" w:rsidP="004F14EC">
            <w:pPr>
              <w:jc w:val="center"/>
            </w:pPr>
            <w:r>
              <w:t>46,5</w:t>
            </w:r>
          </w:p>
        </w:tc>
        <w:tc>
          <w:tcPr>
            <w:tcW w:w="992" w:type="dxa"/>
            <w:vAlign w:val="center"/>
          </w:tcPr>
          <w:p w:rsidR="00034845" w:rsidRDefault="00034845" w:rsidP="004F14EC">
            <w:pPr>
              <w:jc w:val="center"/>
            </w:pPr>
            <w:r>
              <w:t>46,7</w:t>
            </w:r>
          </w:p>
        </w:tc>
        <w:tc>
          <w:tcPr>
            <w:tcW w:w="992" w:type="dxa"/>
            <w:vAlign w:val="center"/>
          </w:tcPr>
          <w:p w:rsidR="00034845" w:rsidRDefault="00034845" w:rsidP="004F14EC">
            <w:pPr>
              <w:jc w:val="center"/>
            </w:pPr>
            <w:r>
              <w:t>46,7</w:t>
            </w:r>
          </w:p>
        </w:tc>
        <w:tc>
          <w:tcPr>
            <w:tcW w:w="993" w:type="dxa"/>
            <w:vAlign w:val="center"/>
          </w:tcPr>
          <w:p w:rsidR="00034845" w:rsidRDefault="00034845" w:rsidP="004F14EC">
            <w:pPr>
              <w:jc w:val="center"/>
            </w:pPr>
            <w:r>
              <w:t>46,9</w:t>
            </w:r>
          </w:p>
        </w:tc>
        <w:tc>
          <w:tcPr>
            <w:tcW w:w="850" w:type="dxa"/>
            <w:vAlign w:val="center"/>
          </w:tcPr>
          <w:p w:rsidR="00034845" w:rsidRDefault="00034845" w:rsidP="004F14EC">
            <w:pPr>
              <w:jc w:val="center"/>
            </w:pPr>
            <w:r>
              <w:t>47,0</w:t>
            </w:r>
          </w:p>
        </w:tc>
        <w:tc>
          <w:tcPr>
            <w:tcW w:w="1027" w:type="dxa"/>
            <w:vAlign w:val="center"/>
          </w:tcPr>
          <w:p w:rsidR="00034845" w:rsidRDefault="00034845" w:rsidP="004F14EC">
            <w:pPr>
              <w:jc w:val="center"/>
            </w:pPr>
            <w:r>
              <w:t>47,0</w:t>
            </w:r>
          </w:p>
        </w:tc>
        <w:tc>
          <w:tcPr>
            <w:tcW w:w="881" w:type="dxa"/>
            <w:vAlign w:val="center"/>
          </w:tcPr>
          <w:p w:rsidR="00034845" w:rsidRDefault="00034845" w:rsidP="004F14EC">
            <w:pPr>
              <w:jc w:val="center"/>
            </w:pPr>
            <w:r>
              <w:t>47,0</w:t>
            </w:r>
          </w:p>
        </w:tc>
        <w:tc>
          <w:tcPr>
            <w:tcW w:w="977" w:type="dxa"/>
            <w:vAlign w:val="center"/>
          </w:tcPr>
          <w:p w:rsidR="00034845" w:rsidRDefault="00034845" w:rsidP="004F14EC">
            <w:pPr>
              <w:jc w:val="center"/>
            </w:pPr>
            <w:r>
              <w:t>50,0</w:t>
            </w:r>
          </w:p>
        </w:tc>
        <w:tc>
          <w:tcPr>
            <w:tcW w:w="1858" w:type="dxa"/>
            <w:vAlign w:val="center"/>
          </w:tcPr>
          <w:p w:rsidR="00034845" w:rsidRPr="001F14DC" w:rsidRDefault="00034845" w:rsidP="004F14EC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709"/>
              <w:jc w:val="center"/>
              <w:rPr>
                <w:lang w:eastAsia="ru-RU"/>
              </w:rPr>
            </w:pPr>
            <w:r w:rsidRPr="001F14DC">
              <w:rPr>
                <w:lang w:eastAsia="ru-RU"/>
              </w:rPr>
              <w:t>50,0</w:t>
            </w:r>
          </w:p>
        </w:tc>
      </w:tr>
      <w:tr w:rsidR="00034845" w:rsidRPr="000B3A61" w:rsidTr="00076A18">
        <w:tc>
          <w:tcPr>
            <w:tcW w:w="817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251" w:type="dxa"/>
            <w:vAlign w:val="center"/>
          </w:tcPr>
          <w:p w:rsidR="00034845" w:rsidRPr="00E7105A" w:rsidRDefault="00034845" w:rsidP="00AD7D8D">
            <w:r w:rsidRPr="00E7105A">
              <w:rPr>
                <w:bCs/>
                <w:iCs/>
                <w:color w:val="000000"/>
              </w:rPr>
              <w:t>Доля граждан старшего возраста</w:t>
            </w:r>
            <w:r>
              <w:rPr>
                <w:bCs/>
                <w:iCs/>
                <w:color w:val="000000"/>
              </w:rPr>
              <w:t>,</w:t>
            </w:r>
            <w:r w:rsidRPr="00E7105A">
              <w:rPr>
                <w:bCs/>
                <w:iCs/>
                <w:color w:val="000000"/>
              </w:rPr>
              <w:t xml:space="preserve"> </w:t>
            </w:r>
            <w:r w:rsidRPr="00E7105A">
              <w:rPr>
                <w:bCs/>
                <w:iCs/>
                <w:color w:val="000000"/>
              </w:rPr>
              <w:br/>
            </w:r>
            <w:r>
              <w:rPr>
                <w:bCs/>
                <w:iCs/>
                <w:color w:val="000000"/>
              </w:rPr>
              <w:t xml:space="preserve"> </w:t>
            </w:r>
            <w:r w:rsidRPr="00E7105A">
              <w:rPr>
                <w:bCs/>
                <w:iCs/>
                <w:color w:val="000000"/>
              </w:rPr>
              <w:t xml:space="preserve"> систематически занимающихся физической культурой и спортом, в общей численности граждан старшего возраста, </w:t>
            </w:r>
            <w:r w:rsidRPr="00E7105A">
              <w:t>%</w:t>
            </w:r>
          </w:p>
        </w:tc>
        <w:tc>
          <w:tcPr>
            <w:tcW w:w="1459" w:type="dxa"/>
            <w:vAlign w:val="center"/>
          </w:tcPr>
          <w:p w:rsidR="00034845" w:rsidRPr="008C687E" w:rsidRDefault="00034845" w:rsidP="004F14EC">
            <w:pPr>
              <w:jc w:val="center"/>
            </w:pPr>
            <w:r w:rsidRPr="008C687E">
              <w:t>5,0</w:t>
            </w:r>
          </w:p>
        </w:tc>
        <w:tc>
          <w:tcPr>
            <w:tcW w:w="951" w:type="dxa"/>
            <w:vAlign w:val="center"/>
          </w:tcPr>
          <w:p w:rsidR="00034845" w:rsidRDefault="00034845" w:rsidP="004F14EC">
            <w:pPr>
              <w:jc w:val="center"/>
            </w:pPr>
            <w:r>
              <w:t>5,2</w:t>
            </w:r>
          </w:p>
        </w:tc>
        <w:tc>
          <w:tcPr>
            <w:tcW w:w="992" w:type="dxa"/>
            <w:vAlign w:val="center"/>
          </w:tcPr>
          <w:p w:rsidR="00034845" w:rsidRDefault="00034845" w:rsidP="004F14EC">
            <w:pPr>
              <w:jc w:val="center"/>
            </w:pPr>
            <w:r>
              <w:t>5,3</w:t>
            </w:r>
          </w:p>
        </w:tc>
        <w:tc>
          <w:tcPr>
            <w:tcW w:w="992" w:type="dxa"/>
            <w:vAlign w:val="center"/>
          </w:tcPr>
          <w:p w:rsidR="00034845" w:rsidRDefault="00034845" w:rsidP="004F14EC">
            <w:pPr>
              <w:jc w:val="center"/>
            </w:pPr>
            <w:r>
              <w:t>5,5</w:t>
            </w:r>
          </w:p>
        </w:tc>
        <w:tc>
          <w:tcPr>
            <w:tcW w:w="993" w:type="dxa"/>
            <w:vAlign w:val="center"/>
          </w:tcPr>
          <w:p w:rsidR="00034845" w:rsidRDefault="00034845" w:rsidP="004F14EC">
            <w:pPr>
              <w:jc w:val="center"/>
            </w:pPr>
            <w:r>
              <w:t>5,7</w:t>
            </w:r>
          </w:p>
        </w:tc>
        <w:tc>
          <w:tcPr>
            <w:tcW w:w="850" w:type="dxa"/>
            <w:vAlign w:val="center"/>
          </w:tcPr>
          <w:p w:rsidR="00034845" w:rsidRDefault="00034845" w:rsidP="004F14EC">
            <w:pPr>
              <w:jc w:val="center"/>
            </w:pPr>
            <w:r>
              <w:t>5,7</w:t>
            </w:r>
          </w:p>
        </w:tc>
        <w:tc>
          <w:tcPr>
            <w:tcW w:w="1027" w:type="dxa"/>
            <w:vAlign w:val="center"/>
          </w:tcPr>
          <w:p w:rsidR="00034845" w:rsidRDefault="00034845" w:rsidP="004F14EC">
            <w:pPr>
              <w:jc w:val="center"/>
            </w:pPr>
            <w:r>
              <w:t>5,9</w:t>
            </w:r>
          </w:p>
        </w:tc>
        <w:tc>
          <w:tcPr>
            <w:tcW w:w="881" w:type="dxa"/>
            <w:vAlign w:val="center"/>
          </w:tcPr>
          <w:p w:rsidR="00034845" w:rsidRDefault="00034845" w:rsidP="004F14EC">
            <w:pPr>
              <w:jc w:val="center"/>
            </w:pPr>
            <w:r>
              <w:t>6,0</w:t>
            </w:r>
          </w:p>
        </w:tc>
        <w:tc>
          <w:tcPr>
            <w:tcW w:w="977" w:type="dxa"/>
            <w:vAlign w:val="center"/>
          </w:tcPr>
          <w:p w:rsidR="00034845" w:rsidRDefault="00034845" w:rsidP="004F14EC">
            <w:pPr>
              <w:jc w:val="center"/>
            </w:pPr>
            <w:r>
              <w:t>7,0</w:t>
            </w:r>
          </w:p>
        </w:tc>
        <w:tc>
          <w:tcPr>
            <w:tcW w:w="1858" w:type="dxa"/>
            <w:vAlign w:val="center"/>
          </w:tcPr>
          <w:p w:rsidR="00034845" w:rsidRPr="008C687E" w:rsidRDefault="00034845" w:rsidP="004F14EC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709"/>
              <w:jc w:val="center"/>
              <w:rPr>
                <w:lang w:eastAsia="ru-RU"/>
              </w:rPr>
            </w:pPr>
            <w:r w:rsidRPr="008C687E">
              <w:rPr>
                <w:lang w:eastAsia="ru-RU"/>
              </w:rPr>
              <w:t>7,0</w:t>
            </w:r>
          </w:p>
        </w:tc>
      </w:tr>
      <w:tr w:rsidR="00034845" w:rsidRPr="000B3A61" w:rsidTr="00076A18">
        <w:tc>
          <w:tcPr>
            <w:tcW w:w="817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3251" w:type="dxa"/>
            <w:vAlign w:val="center"/>
          </w:tcPr>
          <w:p w:rsidR="00034845" w:rsidRPr="00E7105A" w:rsidRDefault="00034845" w:rsidP="00AD7D8D">
            <w:r>
              <w:rPr>
                <w:bCs/>
                <w:iCs/>
                <w:color w:val="000000"/>
              </w:rPr>
              <w:t>Доля граждан,</w:t>
            </w:r>
            <w:r w:rsidRPr="00E7105A">
              <w:rPr>
                <w:bCs/>
                <w:iCs/>
                <w:color w:val="000000"/>
              </w:rPr>
              <w:t xml:space="preserve"> выполнивших нормативы Всероссийского физкультурно-спортивного комплекса «Готов  к труду</w:t>
            </w:r>
          </w:p>
          <w:p w:rsidR="00034845" w:rsidRPr="00E7105A" w:rsidRDefault="00034845" w:rsidP="00AD7D8D">
            <w:r w:rsidRPr="00E7105A">
              <w:rPr>
                <w:bCs/>
                <w:iCs/>
                <w:color w:val="000000"/>
              </w:rPr>
              <w:t>и обороне» (ГТО),</w:t>
            </w:r>
          </w:p>
          <w:p w:rsidR="00034845" w:rsidRPr="00E7105A" w:rsidRDefault="00034845" w:rsidP="00AD7D8D">
            <w:r w:rsidRPr="00E7105A">
              <w:rPr>
                <w:lang w:eastAsia="ru-RU"/>
              </w:rPr>
              <w:t>в общей численности населения, принявшего участие в выполнении нормативов Всероссийского физкультурно-спортивного комплекса "Готов к труду и обороне" (ГТО),</w:t>
            </w:r>
            <w:r w:rsidRPr="00E7105A">
              <w:rPr>
                <w:bCs/>
                <w:iCs/>
                <w:color w:val="000000"/>
              </w:rPr>
              <w:t xml:space="preserve"> </w:t>
            </w:r>
            <w:r w:rsidRPr="00E7105A">
              <w:t>%</w:t>
            </w:r>
          </w:p>
        </w:tc>
        <w:tc>
          <w:tcPr>
            <w:tcW w:w="1459" w:type="dxa"/>
            <w:vAlign w:val="center"/>
          </w:tcPr>
          <w:p w:rsidR="00034845" w:rsidRPr="008C687E" w:rsidRDefault="00034845" w:rsidP="00354FE0">
            <w:pPr>
              <w:jc w:val="center"/>
            </w:pPr>
            <w:r w:rsidRPr="008C687E">
              <w:t>0,08</w:t>
            </w:r>
          </w:p>
        </w:tc>
        <w:tc>
          <w:tcPr>
            <w:tcW w:w="951" w:type="dxa"/>
            <w:vAlign w:val="center"/>
          </w:tcPr>
          <w:p w:rsidR="00034845" w:rsidRPr="00E21A8E" w:rsidRDefault="00034845" w:rsidP="00354FE0">
            <w:pPr>
              <w:jc w:val="center"/>
            </w:pPr>
            <w:r>
              <w:t>0,1</w:t>
            </w:r>
          </w:p>
        </w:tc>
        <w:tc>
          <w:tcPr>
            <w:tcW w:w="992" w:type="dxa"/>
            <w:vAlign w:val="center"/>
          </w:tcPr>
          <w:p w:rsidR="00034845" w:rsidRPr="000B3A61" w:rsidRDefault="00034845" w:rsidP="00354FE0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0,2</w:t>
            </w:r>
          </w:p>
        </w:tc>
        <w:tc>
          <w:tcPr>
            <w:tcW w:w="992" w:type="dxa"/>
            <w:vAlign w:val="center"/>
          </w:tcPr>
          <w:p w:rsidR="00034845" w:rsidRPr="000B3A61" w:rsidRDefault="00034845" w:rsidP="00354FE0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0,2</w:t>
            </w:r>
          </w:p>
        </w:tc>
        <w:tc>
          <w:tcPr>
            <w:tcW w:w="993" w:type="dxa"/>
            <w:vAlign w:val="center"/>
          </w:tcPr>
          <w:p w:rsidR="00034845" w:rsidRPr="000B3A61" w:rsidRDefault="00034845" w:rsidP="00354FE0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0,5</w:t>
            </w:r>
          </w:p>
        </w:tc>
        <w:tc>
          <w:tcPr>
            <w:tcW w:w="850" w:type="dxa"/>
            <w:vAlign w:val="center"/>
          </w:tcPr>
          <w:p w:rsidR="00034845" w:rsidRPr="000B3A61" w:rsidRDefault="00034845" w:rsidP="00354FE0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0,7</w:t>
            </w:r>
          </w:p>
        </w:tc>
        <w:tc>
          <w:tcPr>
            <w:tcW w:w="1027" w:type="dxa"/>
            <w:vAlign w:val="center"/>
          </w:tcPr>
          <w:p w:rsidR="00034845" w:rsidRPr="000B3A61" w:rsidRDefault="00034845" w:rsidP="00354FE0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1,0</w:t>
            </w:r>
          </w:p>
        </w:tc>
        <w:tc>
          <w:tcPr>
            <w:tcW w:w="881" w:type="dxa"/>
            <w:vAlign w:val="center"/>
          </w:tcPr>
          <w:p w:rsidR="00034845" w:rsidRPr="000B3A61" w:rsidRDefault="00034845" w:rsidP="00354FE0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1,0</w:t>
            </w:r>
          </w:p>
        </w:tc>
        <w:tc>
          <w:tcPr>
            <w:tcW w:w="977" w:type="dxa"/>
            <w:vAlign w:val="center"/>
          </w:tcPr>
          <w:p w:rsidR="00034845" w:rsidRPr="000B3A61" w:rsidRDefault="00034845" w:rsidP="00354FE0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3,0</w:t>
            </w:r>
          </w:p>
        </w:tc>
        <w:tc>
          <w:tcPr>
            <w:tcW w:w="1858" w:type="dxa"/>
            <w:vAlign w:val="center"/>
          </w:tcPr>
          <w:p w:rsidR="00034845" w:rsidRPr="008C687E" w:rsidRDefault="00034845" w:rsidP="00354FE0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709"/>
              <w:jc w:val="center"/>
              <w:rPr>
                <w:lang w:eastAsia="ru-RU"/>
              </w:rPr>
            </w:pPr>
            <w:r w:rsidRPr="008C687E">
              <w:rPr>
                <w:lang w:eastAsia="ru-RU"/>
              </w:rPr>
              <w:t>3,0</w:t>
            </w:r>
          </w:p>
        </w:tc>
      </w:tr>
      <w:tr w:rsidR="00034845" w:rsidRPr="000B3A61" w:rsidTr="00076A18">
        <w:tc>
          <w:tcPr>
            <w:tcW w:w="817" w:type="dxa"/>
            <w:vAlign w:val="center"/>
          </w:tcPr>
          <w:p w:rsidR="00034845" w:rsidRPr="000B3A61" w:rsidRDefault="00034845" w:rsidP="008A14D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3251" w:type="dxa"/>
            <w:vAlign w:val="center"/>
          </w:tcPr>
          <w:p w:rsidR="00034845" w:rsidRPr="00E21A8E" w:rsidRDefault="00034845" w:rsidP="00AD7D8D">
            <w:r w:rsidRPr="00E21A8E">
              <w:t>Число информационных поводов</w:t>
            </w:r>
            <w:r w:rsidRPr="00E21A8E">
              <w:rPr>
                <w:color w:val="000000"/>
              </w:rPr>
              <w:t xml:space="preserve">, </w:t>
            </w:r>
            <w:r w:rsidRPr="00050D0C">
              <w:rPr>
                <w:color w:val="000000"/>
              </w:rPr>
              <w:t>размещённых</w:t>
            </w:r>
            <w:r w:rsidRPr="00050D0C">
              <w:t xml:space="preserve"> на официальных сайтах учреждения и администрации г.п. Пионерский</w:t>
            </w:r>
          </w:p>
        </w:tc>
        <w:tc>
          <w:tcPr>
            <w:tcW w:w="1459" w:type="dxa"/>
            <w:vAlign w:val="center"/>
          </w:tcPr>
          <w:p w:rsidR="00034845" w:rsidRPr="007C28BE" w:rsidRDefault="00034845" w:rsidP="005D3F6D">
            <w:pPr>
              <w:jc w:val="center"/>
            </w:pPr>
            <w:r w:rsidRPr="007C28BE">
              <w:t>45</w:t>
            </w:r>
          </w:p>
        </w:tc>
        <w:tc>
          <w:tcPr>
            <w:tcW w:w="951" w:type="dxa"/>
            <w:vAlign w:val="center"/>
          </w:tcPr>
          <w:p w:rsidR="00034845" w:rsidRPr="00E21A8E" w:rsidRDefault="00034845" w:rsidP="005D3F6D">
            <w:pPr>
              <w:jc w:val="center"/>
            </w:pPr>
            <w:r>
              <w:rPr>
                <w:color w:val="000000"/>
              </w:rPr>
              <w:t>47</w:t>
            </w:r>
          </w:p>
        </w:tc>
        <w:tc>
          <w:tcPr>
            <w:tcW w:w="992" w:type="dxa"/>
            <w:vAlign w:val="center"/>
          </w:tcPr>
          <w:p w:rsidR="00034845" w:rsidRPr="000B3A61" w:rsidRDefault="00034845" w:rsidP="005D3F6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992" w:type="dxa"/>
            <w:vAlign w:val="center"/>
          </w:tcPr>
          <w:p w:rsidR="00034845" w:rsidRPr="000B3A61" w:rsidRDefault="00034845" w:rsidP="005D3F6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993" w:type="dxa"/>
            <w:vAlign w:val="center"/>
          </w:tcPr>
          <w:p w:rsidR="00034845" w:rsidRPr="000B3A61" w:rsidRDefault="00034845" w:rsidP="005D3F6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850" w:type="dxa"/>
            <w:vAlign w:val="center"/>
          </w:tcPr>
          <w:p w:rsidR="00034845" w:rsidRPr="000B3A61" w:rsidRDefault="00034845" w:rsidP="005D3F6D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709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148</w:t>
            </w:r>
          </w:p>
        </w:tc>
        <w:tc>
          <w:tcPr>
            <w:tcW w:w="1027" w:type="dxa"/>
            <w:vAlign w:val="center"/>
          </w:tcPr>
          <w:p w:rsidR="00034845" w:rsidRPr="000B3A61" w:rsidRDefault="00034845" w:rsidP="005D3F6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881" w:type="dxa"/>
            <w:vAlign w:val="center"/>
          </w:tcPr>
          <w:p w:rsidR="00034845" w:rsidRPr="000B3A61" w:rsidRDefault="00034845" w:rsidP="005D3F6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977" w:type="dxa"/>
            <w:vAlign w:val="center"/>
          </w:tcPr>
          <w:p w:rsidR="00034845" w:rsidRPr="000B3A61" w:rsidRDefault="00034845" w:rsidP="005D3F6D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1858" w:type="dxa"/>
            <w:vAlign w:val="center"/>
          </w:tcPr>
          <w:p w:rsidR="00034845" w:rsidRPr="008C687E" w:rsidRDefault="00034845" w:rsidP="005D3F6D">
            <w:pPr>
              <w:tabs>
                <w:tab w:val="left" w:pos="1620"/>
              </w:tabs>
              <w:autoSpaceDE w:val="0"/>
              <w:autoSpaceDN w:val="0"/>
              <w:adjustRightInd w:val="0"/>
              <w:ind w:firstLine="709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  <w:r w:rsidRPr="008C687E">
              <w:rPr>
                <w:lang w:eastAsia="ru-RU"/>
              </w:rPr>
              <w:t>0</w:t>
            </w:r>
          </w:p>
        </w:tc>
      </w:tr>
    </w:tbl>
    <w:p w:rsidR="00034845" w:rsidRPr="000B3A61" w:rsidRDefault="00034845" w:rsidP="000901EC">
      <w:pPr>
        <w:rPr>
          <w:sz w:val="28"/>
          <w:szCs w:val="28"/>
          <w:lang w:eastAsia="ru-RU"/>
        </w:rPr>
      </w:pPr>
    </w:p>
    <w:p w:rsidR="00034845" w:rsidRPr="0035053B" w:rsidRDefault="00034845" w:rsidP="0035053B">
      <w:pPr>
        <w:jc w:val="right"/>
      </w:pPr>
      <w:r w:rsidRPr="0035053B">
        <w:t xml:space="preserve">Таблица 2 </w:t>
      </w:r>
    </w:p>
    <w:p w:rsidR="00034845" w:rsidRPr="0035053B" w:rsidRDefault="00034845" w:rsidP="0035053B">
      <w:pPr>
        <w:jc w:val="center"/>
        <w:rPr>
          <w:sz w:val="24"/>
          <w:szCs w:val="24"/>
        </w:rPr>
      </w:pPr>
      <w:r w:rsidRPr="0035053B">
        <w:rPr>
          <w:sz w:val="24"/>
          <w:szCs w:val="24"/>
        </w:rPr>
        <w:t>Перечень основных мероприятий муниципальной программы</w:t>
      </w:r>
    </w:p>
    <w:p w:rsidR="00034845" w:rsidRPr="0035053B" w:rsidRDefault="00034845" w:rsidP="0035053B"/>
    <w:tbl>
      <w:tblPr>
        <w:tblW w:w="15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43"/>
        <w:gridCol w:w="3684"/>
        <w:gridCol w:w="1260"/>
        <w:gridCol w:w="1418"/>
        <w:gridCol w:w="1017"/>
        <w:gridCol w:w="143"/>
        <w:gridCol w:w="1022"/>
        <w:gridCol w:w="900"/>
        <w:gridCol w:w="842"/>
        <w:gridCol w:w="70"/>
        <w:gridCol w:w="830"/>
        <w:gridCol w:w="900"/>
        <w:gridCol w:w="821"/>
        <w:gridCol w:w="79"/>
        <w:gridCol w:w="808"/>
        <w:gridCol w:w="992"/>
      </w:tblGrid>
      <w:tr w:rsidR="00034845" w:rsidRPr="0035053B" w:rsidTr="008C7DA1"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Номер основного</w:t>
            </w:r>
          </w:p>
          <w:p w:rsidR="00034845" w:rsidRPr="0035053B" w:rsidRDefault="00034845" w:rsidP="0035053B">
            <w:r w:rsidRPr="0035053B">
              <w:t>мероприятия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 w:rsidRPr="0035053B">
              <w:t xml:space="preserve">Основные мероприятия муниципальной программы </w:t>
            </w:r>
          </w:p>
          <w:p w:rsidR="00034845" w:rsidRPr="0035053B" w:rsidRDefault="00034845" w:rsidP="0035053B">
            <w:r w:rsidRPr="0035053B">
              <w:t>(их связь с целевыми показателями муниципальной программы)</w:t>
            </w:r>
          </w:p>
        </w:tc>
        <w:tc>
          <w:tcPr>
            <w:tcW w:w="1260" w:type="dxa"/>
            <w:vMerge w:val="restart"/>
          </w:tcPr>
          <w:p w:rsidR="00034845" w:rsidRPr="0035053B" w:rsidRDefault="00034845" w:rsidP="0035053B">
            <w:r w:rsidRPr="0035053B">
              <w:t>Ответственный исполнитель/</w:t>
            </w:r>
          </w:p>
          <w:p w:rsidR="00034845" w:rsidRPr="0035053B" w:rsidRDefault="00034845" w:rsidP="0035053B">
            <w:r w:rsidRPr="0035053B">
              <w:t>соисполнитель</w:t>
            </w:r>
          </w:p>
        </w:tc>
        <w:tc>
          <w:tcPr>
            <w:tcW w:w="1418" w:type="dxa"/>
            <w:vMerge w:val="restart"/>
          </w:tcPr>
          <w:p w:rsidR="00034845" w:rsidRPr="0035053B" w:rsidRDefault="00034845" w:rsidP="0035053B">
            <w:r w:rsidRPr="0035053B">
              <w:t>Источники финансирования</w:t>
            </w:r>
          </w:p>
        </w:tc>
        <w:tc>
          <w:tcPr>
            <w:tcW w:w="8424" w:type="dxa"/>
            <w:gridSpan w:val="12"/>
          </w:tcPr>
          <w:p w:rsidR="00034845" w:rsidRPr="0035053B" w:rsidRDefault="00034845" w:rsidP="0035053B">
            <w:r w:rsidRPr="0035053B">
              <w:t>Финансовые затраты на реализацию  (тыс. рублей)</w:t>
            </w:r>
          </w:p>
        </w:tc>
      </w:tr>
      <w:tr w:rsidR="00034845" w:rsidRPr="0035053B" w:rsidTr="008C7DA1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  <w:vMerge/>
          </w:tcPr>
          <w:p w:rsidR="00034845" w:rsidRPr="0035053B" w:rsidRDefault="00034845" w:rsidP="0035053B"/>
        </w:tc>
        <w:tc>
          <w:tcPr>
            <w:tcW w:w="1160" w:type="dxa"/>
            <w:gridSpan w:val="2"/>
            <w:vMerge w:val="restart"/>
          </w:tcPr>
          <w:p w:rsidR="00034845" w:rsidRPr="0035053B" w:rsidRDefault="00034845" w:rsidP="0035053B">
            <w:r w:rsidRPr="0035053B">
              <w:t>всего</w:t>
            </w:r>
          </w:p>
        </w:tc>
        <w:tc>
          <w:tcPr>
            <w:tcW w:w="7264" w:type="dxa"/>
            <w:gridSpan w:val="10"/>
          </w:tcPr>
          <w:p w:rsidR="00034845" w:rsidRPr="0035053B" w:rsidRDefault="00034845" w:rsidP="0035053B">
            <w:r w:rsidRPr="0035053B">
              <w:t>в том числе</w:t>
            </w:r>
          </w:p>
        </w:tc>
      </w:tr>
      <w:tr w:rsidR="00034845" w:rsidRPr="0035053B" w:rsidTr="008C7DA1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  <w:vMerge/>
          </w:tcPr>
          <w:p w:rsidR="00034845" w:rsidRPr="0035053B" w:rsidRDefault="00034845" w:rsidP="0035053B"/>
        </w:tc>
        <w:tc>
          <w:tcPr>
            <w:tcW w:w="1160" w:type="dxa"/>
            <w:gridSpan w:val="2"/>
            <w:vMerge/>
          </w:tcPr>
          <w:p w:rsidR="00034845" w:rsidRPr="0035053B" w:rsidRDefault="00034845" w:rsidP="0035053B"/>
        </w:tc>
        <w:tc>
          <w:tcPr>
            <w:tcW w:w="1022" w:type="dxa"/>
          </w:tcPr>
          <w:p w:rsidR="00034845" w:rsidRPr="0035053B" w:rsidRDefault="00034845" w:rsidP="0035053B">
            <w:r w:rsidRPr="0035053B">
              <w:t>2019</w:t>
            </w:r>
          </w:p>
          <w:p w:rsidR="00034845" w:rsidRPr="0035053B" w:rsidRDefault="00034845" w:rsidP="0035053B">
            <w:r w:rsidRPr="0035053B">
              <w:t xml:space="preserve"> год</w:t>
            </w:r>
          </w:p>
        </w:tc>
        <w:tc>
          <w:tcPr>
            <w:tcW w:w="900" w:type="dxa"/>
          </w:tcPr>
          <w:p w:rsidR="00034845" w:rsidRPr="0035053B" w:rsidRDefault="00034845" w:rsidP="0035053B">
            <w:r w:rsidRPr="0035053B">
              <w:t xml:space="preserve">2020 </w:t>
            </w:r>
          </w:p>
          <w:p w:rsidR="00034845" w:rsidRPr="0035053B" w:rsidRDefault="00034845" w:rsidP="0035053B">
            <w:r w:rsidRPr="0035053B">
              <w:t>год</w:t>
            </w:r>
          </w:p>
        </w:tc>
        <w:tc>
          <w:tcPr>
            <w:tcW w:w="842" w:type="dxa"/>
          </w:tcPr>
          <w:p w:rsidR="00034845" w:rsidRPr="0035053B" w:rsidRDefault="00034845" w:rsidP="0035053B">
            <w:r w:rsidRPr="0035053B">
              <w:t xml:space="preserve">2021 </w:t>
            </w:r>
          </w:p>
          <w:p w:rsidR="00034845" w:rsidRPr="0035053B" w:rsidRDefault="00034845" w:rsidP="0035053B">
            <w:r w:rsidRPr="0035053B">
              <w:t>год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35053B">
            <w:r w:rsidRPr="0035053B">
              <w:t>2022</w:t>
            </w:r>
          </w:p>
          <w:p w:rsidR="00034845" w:rsidRPr="0035053B" w:rsidRDefault="00034845" w:rsidP="0035053B">
            <w:r w:rsidRPr="0035053B">
              <w:t xml:space="preserve"> год</w:t>
            </w:r>
          </w:p>
        </w:tc>
        <w:tc>
          <w:tcPr>
            <w:tcW w:w="900" w:type="dxa"/>
          </w:tcPr>
          <w:p w:rsidR="00034845" w:rsidRPr="0035053B" w:rsidRDefault="00034845" w:rsidP="0035053B">
            <w:r w:rsidRPr="0035053B">
              <w:t xml:space="preserve">2023 </w:t>
            </w:r>
          </w:p>
          <w:p w:rsidR="00034845" w:rsidRPr="0035053B" w:rsidRDefault="00034845" w:rsidP="0035053B">
            <w:r w:rsidRPr="0035053B">
              <w:t>год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35053B">
            <w:r w:rsidRPr="0035053B">
              <w:t xml:space="preserve">2024 </w:t>
            </w:r>
          </w:p>
          <w:p w:rsidR="00034845" w:rsidRPr="0035053B" w:rsidRDefault="00034845" w:rsidP="0035053B">
            <w:r w:rsidRPr="0035053B">
              <w:t>год</w:t>
            </w:r>
          </w:p>
        </w:tc>
        <w:tc>
          <w:tcPr>
            <w:tcW w:w="808" w:type="dxa"/>
          </w:tcPr>
          <w:p w:rsidR="00034845" w:rsidRPr="0035053B" w:rsidRDefault="00034845" w:rsidP="0035053B">
            <w:r w:rsidRPr="0035053B">
              <w:t xml:space="preserve">2025 </w:t>
            </w:r>
          </w:p>
          <w:p w:rsidR="00034845" w:rsidRPr="0035053B" w:rsidRDefault="00034845" w:rsidP="0035053B">
            <w:r w:rsidRPr="0035053B">
              <w:t>год</w:t>
            </w:r>
          </w:p>
        </w:tc>
        <w:tc>
          <w:tcPr>
            <w:tcW w:w="992" w:type="dxa"/>
          </w:tcPr>
          <w:p w:rsidR="00034845" w:rsidRPr="0035053B" w:rsidRDefault="00034845" w:rsidP="0035053B">
            <w:r w:rsidRPr="0035053B">
              <w:t>2026-2030 годы</w:t>
            </w:r>
          </w:p>
        </w:tc>
      </w:tr>
      <w:tr w:rsidR="00034845" w:rsidRPr="0035053B" w:rsidTr="008C7DA1">
        <w:tc>
          <w:tcPr>
            <w:tcW w:w="15629" w:type="dxa"/>
            <w:gridSpan w:val="16"/>
          </w:tcPr>
          <w:p w:rsidR="00034845" w:rsidRPr="0035053B" w:rsidRDefault="00034845" w:rsidP="0035053B">
            <w:r w:rsidRPr="0035053B">
              <w:t xml:space="preserve">Задача 1. Задача 1. Обеспечение комплексной безопасности и комфортных условий в </w:t>
            </w:r>
            <w:r w:rsidRPr="0035053B">
              <w:rPr>
                <w:bCs/>
                <w:iCs/>
                <w:color w:val="000000"/>
              </w:rPr>
              <w:t>МБУ КСК «Импульс» г.п. Пионерский</w:t>
            </w:r>
          </w:p>
        </w:tc>
      </w:tr>
      <w:tr w:rsidR="00034845" w:rsidRPr="0035053B" w:rsidTr="008C7DA1">
        <w:trPr>
          <w:trHeight w:val="535"/>
        </w:trPr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1.1.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 w:rsidRPr="0035053B">
              <w:t xml:space="preserve">Проведение капитальных ремонтов, укрепление пожарной, антитеррористической и санитарно-эпидемиологической безопасности </w:t>
            </w:r>
          </w:p>
        </w:tc>
        <w:tc>
          <w:tcPr>
            <w:tcW w:w="1260" w:type="dxa"/>
            <w:vMerge w:val="restart"/>
          </w:tcPr>
          <w:p w:rsidR="00034845" w:rsidRDefault="00034845" w:rsidP="0035053B">
            <w:r>
              <w:t>МБУ КСК «Импульс»;</w:t>
            </w:r>
          </w:p>
          <w:p w:rsidR="00034845" w:rsidRPr="0035053B" w:rsidRDefault="00034845" w:rsidP="0035053B">
            <w:r>
              <w:t>АГП</w:t>
            </w:r>
          </w:p>
        </w:tc>
        <w:tc>
          <w:tcPr>
            <w:tcW w:w="1418" w:type="dxa"/>
          </w:tcPr>
          <w:p w:rsidR="00034845" w:rsidRPr="0035053B" w:rsidRDefault="00034845" w:rsidP="0035053B">
            <w:r w:rsidRPr="0035053B">
              <w:t>Всего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35053B">
            <w:r>
              <w:t>24,0</w:t>
            </w:r>
          </w:p>
        </w:tc>
        <w:tc>
          <w:tcPr>
            <w:tcW w:w="1022" w:type="dxa"/>
          </w:tcPr>
          <w:p w:rsidR="00034845" w:rsidRPr="0035053B" w:rsidRDefault="00034845" w:rsidP="0035053B">
            <w:r>
              <w:t>2,0</w:t>
            </w:r>
          </w:p>
        </w:tc>
        <w:tc>
          <w:tcPr>
            <w:tcW w:w="900" w:type="dxa"/>
          </w:tcPr>
          <w:p w:rsidR="00034845" w:rsidRPr="0035053B" w:rsidRDefault="00034845" w:rsidP="0035053B">
            <w:r>
              <w:t>2,0</w:t>
            </w:r>
          </w:p>
        </w:tc>
        <w:tc>
          <w:tcPr>
            <w:tcW w:w="842" w:type="dxa"/>
          </w:tcPr>
          <w:p w:rsidR="00034845" w:rsidRPr="0035053B" w:rsidRDefault="00034845" w:rsidP="0035053B">
            <w:r>
              <w:t>2,0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35053B">
            <w:r>
              <w:t>2,0</w:t>
            </w:r>
          </w:p>
        </w:tc>
        <w:tc>
          <w:tcPr>
            <w:tcW w:w="900" w:type="dxa"/>
          </w:tcPr>
          <w:p w:rsidR="00034845" w:rsidRPr="0035053B" w:rsidRDefault="00034845" w:rsidP="0035053B">
            <w:r>
              <w:t>2,0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35053B">
            <w:r>
              <w:t>2,0</w:t>
            </w:r>
          </w:p>
        </w:tc>
        <w:tc>
          <w:tcPr>
            <w:tcW w:w="808" w:type="dxa"/>
          </w:tcPr>
          <w:p w:rsidR="00034845" w:rsidRPr="0035053B" w:rsidRDefault="00034845" w:rsidP="0035053B">
            <w:r>
              <w:t>2,0</w:t>
            </w:r>
          </w:p>
        </w:tc>
        <w:tc>
          <w:tcPr>
            <w:tcW w:w="992" w:type="dxa"/>
          </w:tcPr>
          <w:p w:rsidR="00034845" w:rsidRPr="0035053B" w:rsidRDefault="00034845" w:rsidP="0035053B">
            <w:r>
              <w:t>10,0</w:t>
            </w:r>
          </w:p>
        </w:tc>
      </w:tr>
      <w:tr w:rsidR="00034845" w:rsidRPr="0035053B" w:rsidTr="008C7DA1">
        <w:trPr>
          <w:trHeight w:val="641"/>
        </w:trPr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24,0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10,0</w:t>
            </w:r>
          </w:p>
        </w:tc>
      </w:tr>
      <w:tr w:rsidR="00034845" w:rsidRPr="0035053B" w:rsidTr="008C7DA1">
        <w:trPr>
          <w:trHeight w:val="385"/>
        </w:trPr>
        <w:tc>
          <w:tcPr>
            <w:tcW w:w="4527" w:type="dxa"/>
            <w:gridSpan w:val="2"/>
            <w:vMerge w:val="restart"/>
          </w:tcPr>
          <w:p w:rsidR="00034845" w:rsidRPr="004775EA" w:rsidRDefault="00034845" w:rsidP="0035053B">
            <w:pPr>
              <w:rPr>
                <w:b/>
              </w:rPr>
            </w:pPr>
            <w:r w:rsidRPr="004775EA">
              <w:rPr>
                <w:b/>
              </w:rPr>
              <w:t>Итого по задаче 1</w:t>
            </w:r>
          </w:p>
        </w:tc>
        <w:tc>
          <w:tcPr>
            <w:tcW w:w="1260" w:type="dxa"/>
            <w:vMerge w:val="restart"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7945DE" w:rsidRDefault="00034845" w:rsidP="0035053B">
            <w:pPr>
              <w:rPr>
                <w:b/>
              </w:rPr>
            </w:pPr>
            <w:r w:rsidRPr="007945DE">
              <w:rPr>
                <w:b/>
              </w:rPr>
              <w:t>Всего</w:t>
            </w:r>
          </w:p>
        </w:tc>
        <w:tc>
          <w:tcPr>
            <w:tcW w:w="1160" w:type="dxa"/>
            <w:gridSpan w:val="2"/>
          </w:tcPr>
          <w:p w:rsidR="00034845" w:rsidRPr="007945DE" w:rsidRDefault="00034845" w:rsidP="009D4249">
            <w:pPr>
              <w:rPr>
                <w:b/>
              </w:rPr>
            </w:pPr>
            <w:r w:rsidRPr="007945DE">
              <w:rPr>
                <w:b/>
              </w:rPr>
              <w:t>24,0</w:t>
            </w:r>
          </w:p>
        </w:tc>
        <w:tc>
          <w:tcPr>
            <w:tcW w:w="1022" w:type="dxa"/>
          </w:tcPr>
          <w:p w:rsidR="00034845" w:rsidRPr="007945DE" w:rsidRDefault="00034845" w:rsidP="009D4249">
            <w:pPr>
              <w:rPr>
                <w:b/>
              </w:rPr>
            </w:pPr>
            <w:r w:rsidRPr="007945DE">
              <w:rPr>
                <w:b/>
              </w:rPr>
              <w:t>2,0</w:t>
            </w:r>
          </w:p>
        </w:tc>
        <w:tc>
          <w:tcPr>
            <w:tcW w:w="900" w:type="dxa"/>
          </w:tcPr>
          <w:p w:rsidR="00034845" w:rsidRPr="007945DE" w:rsidRDefault="00034845" w:rsidP="009D4249">
            <w:pPr>
              <w:rPr>
                <w:b/>
              </w:rPr>
            </w:pPr>
            <w:r w:rsidRPr="007945DE">
              <w:rPr>
                <w:b/>
              </w:rPr>
              <w:t>2,0</w:t>
            </w:r>
          </w:p>
        </w:tc>
        <w:tc>
          <w:tcPr>
            <w:tcW w:w="842" w:type="dxa"/>
          </w:tcPr>
          <w:p w:rsidR="00034845" w:rsidRPr="007945DE" w:rsidRDefault="00034845" w:rsidP="009D4249">
            <w:pPr>
              <w:rPr>
                <w:b/>
              </w:rPr>
            </w:pPr>
            <w:r w:rsidRPr="007945DE">
              <w:rPr>
                <w:b/>
              </w:rPr>
              <w:t>2,0</w:t>
            </w:r>
          </w:p>
        </w:tc>
        <w:tc>
          <w:tcPr>
            <w:tcW w:w="900" w:type="dxa"/>
            <w:gridSpan w:val="2"/>
          </w:tcPr>
          <w:p w:rsidR="00034845" w:rsidRPr="007945DE" w:rsidRDefault="00034845" w:rsidP="009D4249">
            <w:pPr>
              <w:rPr>
                <w:b/>
              </w:rPr>
            </w:pPr>
            <w:r w:rsidRPr="007945DE">
              <w:rPr>
                <w:b/>
              </w:rPr>
              <w:t>2,0</w:t>
            </w:r>
          </w:p>
        </w:tc>
        <w:tc>
          <w:tcPr>
            <w:tcW w:w="900" w:type="dxa"/>
          </w:tcPr>
          <w:p w:rsidR="00034845" w:rsidRPr="007945DE" w:rsidRDefault="00034845" w:rsidP="009D4249">
            <w:pPr>
              <w:rPr>
                <w:b/>
              </w:rPr>
            </w:pPr>
            <w:r w:rsidRPr="007945DE">
              <w:rPr>
                <w:b/>
              </w:rPr>
              <w:t>2,0</w:t>
            </w:r>
          </w:p>
        </w:tc>
        <w:tc>
          <w:tcPr>
            <w:tcW w:w="900" w:type="dxa"/>
            <w:gridSpan w:val="2"/>
          </w:tcPr>
          <w:p w:rsidR="00034845" w:rsidRPr="007945DE" w:rsidRDefault="00034845" w:rsidP="009D4249">
            <w:pPr>
              <w:rPr>
                <w:b/>
              </w:rPr>
            </w:pPr>
            <w:r w:rsidRPr="007945DE">
              <w:rPr>
                <w:b/>
              </w:rPr>
              <w:t>2,0</w:t>
            </w:r>
          </w:p>
        </w:tc>
        <w:tc>
          <w:tcPr>
            <w:tcW w:w="808" w:type="dxa"/>
          </w:tcPr>
          <w:p w:rsidR="00034845" w:rsidRPr="007945DE" w:rsidRDefault="00034845" w:rsidP="009D4249">
            <w:pPr>
              <w:rPr>
                <w:b/>
              </w:rPr>
            </w:pPr>
            <w:r w:rsidRPr="007945DE">
              <w:rPr>
                <w:b/>
              </w:rPr>
              <w:t>2,0</w:t>
            </w:r>
          </w:p>
        </w:tc>
        <w:tc>
          <w:tcPr>
            <w:tcW w:w="992" w:type="dxa"/>
          </w:tcPr>
          <w:p w:rsidR="00034845" w:rsidRPr="007945DE" w:rsidRDefault="00034845" w:rsidP="009D4249">
            <w:pPr>
              <w:rPr>
                <w:b/>
              </w:rPr>
            </w:pPr>
            <w:r w:rsidRPr="007945DE">
              <w:rPr>
                <w:b/>
              </w:rPr>
              <w:t>10,0</w:t>
            </w:r>
          </w:p>
        </w:tc>
      </w:tr>
      <w:tr w:rsidR="00034845" w:rsidRPr="0035053B" w:rsidTr="008C7DA1">
        <w:trPr>
          <w:trHeight w:val="641"/>
        </w:trPr>
        <w:tc>
          <w:tcPr>
            <w:tcW w:w="4527" w:type="dxa"/>
            <w:gridSpan w:val="2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24,0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2,0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10,0</w:t>
            </w:r>
          </w:p>
        </w:tc>
      </w:tr>
      <w:tr w:rsidR="00034845" w:rsidRPr="0035053B" w:rsidTr="008C7DA1">
        <w:tc>
          <w:tcPr>
            <w:tcW w:w="15629" w:type="dxa"/>
            <w:gridSpan w:val="16"/>
          </w:tcPr>
          <w:p w:rsidR="00034845" w:rsidRPr="0035053B" w:rsidRDefault="00034845" w:rsidP="0035053B"/>
          <w:p w:rsidR="00034845" w:rsidRPr="0035053B" w:rsidRDefault="00034845" w:rsidP="0035053B">
            <w:r w:rsidRPr="0035053B">
              <w:t xml:space="preserve">Задача 2. Развитие материально-технической базы </w:t>
            </w:r>
            <w:r>
              <w:t>МБУ КСК «Импульс»</w:t>
            </w:r>
          </w:p>
        </w:tc>
      </w:tr>
      <w:tr w:rsidR="00034845" w:rsidRPr="0035053B" w:rsidTr="008C7DA1">
        <w:trPr>
          <w:trHeight w:val="424"/>
        </w:trPr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2.1.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 w:rsidRPr="0035053B">
              <w:t xml:space="preserve">Развитие материально-технической базы </w:t>
            </w:r>
            <w:r>
              <w:t xml:space="preserve"> </w:t>
            </w:r>
            <w:r w:rsidRPr="0035053B">
              <w:t xml:space="preserve"> </w:t>
            </w:r>
          </w:p>
        </w:tc>
        <w:tc>
          <w:tcPr>
            <w:tcW w:w="1260" w:type="dxa"/>
            <w:vMerge w:val="restart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>Всего</w:t>
            </w:r>
          </w:p>
        </w:tc>
        <w:tc>
          <w:tcPr>
            <w:tcW w:w="1160" w:type="dxa"/>
            <w:gridSpan w:val="2"/>
            <w:vAlign w:val="center"/>
          </w:tcPr>
          <w:p w:rsidR="00034845" w:rsidRPr="0035053B" w:rsidRDefault="00034845" w:rsidP="00EE41A8">
            <w:r>
              <w:t>480,0</w:t>
            </w:r>
          </w:p>
        </w:tc>
        <w:tc>
          <w:tcPr>
            <w:tcW w:w="1022" w:type="dxa"/>
            <w:vAlign w:val="center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842" w:type="dxa"/>
            <w:vAlign w:val="center"/>
          </w:tcPr>
          <w:p w:rsidR="00034845" w:rsidRPr="0035053B" w:rsidRDefault="00034845" w:rsidP="00EE41A8">
            <w:r>
              <w:t>120,0</w:t>
            </w:r>
          </w:p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EE41A8">
            <w:r>
              <w:t>120,0</w:t>
            </w:r>
          </w:p>
        </w:tc>
        <w:tc>
          <w:tcPr>
            <w:tcW w:w="808" w:type="dxa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992" w:type="dxa"/>
            <w:vAlign w:val="center"/>
          </w:tcPr>
          <w:p w:rsidR="00034845" w:rsidRPr="0035053B" w:rsidRDefault="00034845" w:rsidP="00EE41A8">
            <w:r>
              <w:t>240,0</w:t>
            </w:r>
          </w:p>
        </w:tc>
      </w:tr>
      <w:tr w:rsidR="00034845" w:rsidRPr="0035053B" w:rsidTr="008C7DA1">
        <w:trPr>
          <w:trHeight w:val="541"/>
        </w:trPr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  <w:vAlign w:val="center"/>
          </w:tcPr>
          <w:p w:rsidR="00034845" w:rsidRPr="0035053B" w:rsidRDefault="00034845" w:rsidP="009D4249">
            <w:r>
              <w:t>480,0</w:t>
            </w:r>
          </w:p>
        </w:tc>
        <w:tc>
          <w:tcPr>
            <w:tcW w:w="1022" w:type="dxa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42" w:type="dxa"/>
            <w:vAlign w:val="center"/>
          </w:tcPr>
          <w:p w:rsidR="00034845" w:rsidRPr="0035053B" w:rsidRDefault="00034845" w:rsidP="009D4249">
            <w:r>
              <w:t>120,0</w:t>
            </w:r>
          </w:p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120,0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92" w:type="dxa"/>
            <w:vAlign w:val="center"/>
          </w:tcPr>
          <w:p w:rsidR="00034845" w:rsidRPr="0035053B" w:rsidRDefault="00034845" w:rsidP="009D4249">
            <w:r>
              <w:t>240,0</w:t>
            </w:r>
          </w:p>
        </w:tc>
      </w:tr>
      <w:tr w:rsidR="00034845" w:rsidRPr="0035053B" w:rsidTr="008C7DA1"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2.1.</w:t>
            </w:r>
            <w:r>
              <w:t>1</w:t>
            </w:r>
            <w:r w:rsidRPr="0035053B">
              <w:t>.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 w:rsidRPr="0035053B">
              <w:t xml:space="preserve">Обеспечение </w:t>
            </w:r>
            <w:r>
              <w:t>воспитанников спортивных секций</w:t>
            </w:r>
            <w:r w:rsidRPr="0035053B">
              <w:t xml:space="preserve"> оборудованием, экипировкой и инвентарем</w:t>
            </w:r>
            <w:r>
              <w:t xml:space="preserve"> </w:t>
            </w:r>
          </w:p>
        </w:tc>
        <w:tc>
          <w:tcPr>
            <w:tcW w:w="1260" w:type="dxa"/>
            <w:vMerge w:val="restart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>
            <w:r>
              <w:t>АГП</w:t>
            </w:r>
          </w:p>
        </w:tc>
        <w:tc>
          <w:tcPr>
            <w:tcW w:w="1418" w:type="dxa"/>
          </w:tcPr>
          <w:p w:rsidR="00034845" w:rsidRPr="0035053B" w:rsidRDefault="00034845" w:rsidP="0035053B">
            <w:r w:rsidRPr="0035053B">
              <w:t>Всего</w:t>
            </w:r>
          </w:p>
        </w:tc>
        <w:tc>
          <w:tcPr>
            <w:tcW w:w="1160" w:type="dxa"/>
            <w:gridSpan w:val="2"/>
            <w:vAlign w:val="center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1022" w:type="dxa"/>
            <w:vAlign w:val="center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842" w:type="dxa"/>
            <w:vAlign w:val="center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808" w:type="dxa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992" w:type="dxa"/>
            <w:vAlign w:val="center"/>
          </w:tcPr>
          <w:p w:rsidR="00034845" w:rsidRPr="0035053B" w:rsidRDefault="00034845" w:rsidP="00EE41A8">
            <w:r>
              <w:t>0</w:t>
            </w:r>
          </w:p>
        </w:tc>
      </w:tr>
      <w:tr w:rsidR="00034845" w:rsidRPr="0035053B" w:rsidTr="008C7DA1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  <w:vAlign w:val="center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1022" w:type="dxa"/>
            <w:vAlign w:val="center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842" w:type="dxa"/>
            <w:vAlign w:val="center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808" w:type="dxa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992" w:type="dxa"/>
            <w:vAlign w:val="center"/>
          </w:tcPr>
          <w:p w:rsidR="00034845" w:rsidRPr="0035053B" w:rsidRDefault="00034845" w:rsidP="0035053B">
            <w:r>
              <w:t>0</w:t>
            </w:r>
          </w:p>
        </w:tc>
      </w:tr>
      <w:tr w:rsidR="00034845" w:rsidRPr="0035053B" w:rsidTr="008C7DA1">
        <w:tc>
          <w:tcPr>
            <w:tcW w:w="843" w:type="dxa"/>
            <w:vMerge w:val="restart"/>
          </w:tcPr>
          <w:p w:rsidR="00034845" w:rsidRPr="0035053B" w:rsidRDefault="00034845" w:rsidP="0035053B">
            <w:r>
              <w:t>2.1.2</w:t>
            </w:r>
            <w:r w:rsidRPr="0035053B">
              <w:t>.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 w:rsidRPr="0035053B">
              <w:t>Сертификация</w:t>
            </w:r>
            <w:r>
              <w:t xml:space="preserve"> спортивных объектов:</w:t>
            </w:r>
            <w:r w:rsidRPr="0035053B">
              <w:t xml:space="preserve"> </w:t>
            </w:r>
            <w:r>
              <w:t xml:space="preserve"> </w:t>
            </w:r>
            <w:r w:rsidRPr="0035053B">
              <w:t xml:space="preserve"> </w:t>
            </w:r>
            <w:r>
              <w:t>СОК «Энергия», Зала единоборств, футбольного поля</w:t>
            </w:r>
            <w:r w:rsidRPr="0035053B">
              <w:t xml:space="preserve"> </w:t>
            </w:r>
            <w:r>
              <w:t xml:space="preserve"> </w:t>
            </w:r>
            <w:r w:rsidRPr="0035053B">
              <w:t xml:space="preserve"> </w:t>
            </w:r>
          </w:p>
        </w:tc>
        <w:tc>
          <w:tcPr>
            <w:tcW w:w="1260" w:type="dxa"/>
            <w:vMerge w:val="restart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>Всего</w:t>
            </w:r>
          </w:p>
        </w:tc>
        <w:tc>
          <w:tcPr>
            <w:tcW w:w="1160" w:type="dxa"/>
            <w:gridSpan w:val="2"/>
            <w:vAlign w:val="center"/>
          </w:tcPr>
          <w:p w:rsidR="00034845" w:rsidRPr="0035053B" w:rsidRDefault="00034845" w:rsidP="009D4249">
            <w:r>
              <w:t>480,0</w:t>
            </w:r>
          </w:p>
        </w:tc>
        <w:tc>
          <w:tcPr>
            <w:tcW w:w="1022" w:type="dxa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42" w:type="dxa"/>
            <w:vAlign w:val="center"/>
          </w:tcPr>
          <w:p w:rsidR="00034845" w:rsidRPr="0035053B" w:rsidRDefault="00034845" w:rsidP="009D4249">
            <w:r>
              <w:t>120,0</w:t>
            </w:r>
          </w:p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9D4249">
            <w:r>
              <w:t>120,0</w:t>
            </w:r>
          </w:p>
        </w:tc>
        <w:tc>
          <w:tcPr>
            <w:tcW w:w="808" w:type="dxa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92" w:type="dxa"/>
            <w:vAlign w:val="center"/>
          </w:tcPr>
          <w:p w:rsidR="00034845" w:rsidRPr="0035053B" w:rsidRDefault="00034845" w:rsidP="009D4249">
            <w:r>
              <w:t>240,0</w:t>
            </w:r>
          </w:p>
        </w:tc>
      </w:tr>
      <w:tr w:rsidR="00034845" w:rsidRPr="0035053B" w:rsidTr="008C7DA1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  <w:vAlign w:val="center"/>
          </w:tcPr>
          <w:p w:rsidR="00034845" w:rsidRPr="0035053B" w:rsidRDefault="00034845" w:rsidP="0035053B">
            <w:r>
              <w:t>480,0</w:t>
            </w:r>
          </w:p>
        </w:tc>
        <w:tc>
          <w:tcPr>
            <w:tcW w:w="1022" w:type="dxa"/>
            <w:vAlign w:val="center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842" w:type="dxa"/>
            <w:vAlign w:val="center"/>
          </w:tcPr>
          <w:p w:rsidR="00034845" w:rsidRPr="0035053B" w:rsidRDefault="00034845" w:rsidP="0035053B">
            <w:r>
              <w:t>120,0</w:t>
            </w:r>
          </w:p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35053B">
            <w:r>
              <w:t>120,0</w:t>
            </w:r>
          </w:p>
        </w:tc>
        <w:tc>
          <w:tcPr>
            <w:tcW w:w="808" w:type="dxa"/>
            <w:vAlign w:val="center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992" w:type="dxa"/>
            <w:vAlign w:val="center"/>
          </w:tcPr>
          <w:p w:rsidR="00034845" w:rsidRPr="0035053B" w:rsidRDefault="00034845" w:rsidP="0035053B">
            <w:r>
              <w:t>240,0</w:t>
            </w:r>
          </w:p>
        </w:tc>
      </w:tr>
      <w:tr w:rsidR="00034845" w:rsidRPr="0035053B" w:rsidTr="008C7DA1">
        <w:trPr>
          <w:trHeight w:val="424"/>
        </w:trPr>
        <w:tc>
          <w:tcPr>
            <w:tcW w:w="4527" w:type="dxa"/>
            <w:gridSpan w:val="2"/>
            <w:vMerge w:val="restart"/>
          </w:tcPr>
          <w:p w:rsidR="00034845" w:rsidRPr="004775EA" w:rsidRDefault="00034845" w:rsidP="0035053B">
            <w:pPr>
              <w:rPr>
                <w:b/>
              </w:rPr>
            </w:pPr>
            <w:r w:rsidRPr="004775EA">
              <w:rPr>
                <w:b/>
              </w:rPr>
              <w:t>Итого по задаче 2</w:t>
            </w:r>
          </w:p>
        </w:tc>
        <w:tc>
          <w:tcPr>
            <w:tcW w:w="1260" w:type="dxa"/>
            <w:vMerge w:val="restart"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7945DE" w:rsidRDefault="00034845" w:rsidP="0035053B">
            <w:pPr>
              <w:rPr>
                <w:b/>
              </w:rPr>
            </w:pPr>
            <w:r w:rsidRPr="007945DE">
              <w:rPr>
                <w:b/>
              </w:rPr>
              <w:t>Всего</w:t>
            </w:r>
          </w:p>
        </w:tc>
        <w:tc>
          <w:tcPr>
            <w:tcW w:w="1160" w:type="dxa"/>
            <w:gridSpan w:val="2"/>
            <w:vAlign w:val="center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480,0</w:t>
            </w:r>
          </w:p>
        </w:tc>
        <w:tc>
          <w:tcPr>
            <w:tcW w:w="1022" w:type="dxa"/>
            <w:vAlign w:val="center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0</w:t>
            </w:r>
          </w:p>
        </w:tc>
        <w:tc>
          <w:tcPr>
            <w:tcW w:w="900" w:type="dxa"/>
            <w:vAlign w:val="center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0</w:t>
            </w:r>
          </w:p>
        </w:tc>
        <w:tc>
          <w:tcPr>
            <w:tcW w:w="842" w:type="dxa"/>
            <w:vAlign w:val="center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120,0</w:t>
            </w:r>
          </w:p>
        </w:tc>
        <w:tc>
          <w:tcPr>
            <w:tcW w:w="900" w:type="dxa"/>
            <w:gridSpan w:val="2"/>
            <w:vAlign w:val="center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0</w:t>
            </w:r>
          </w:p>
        </w:tc>
        <w:tc>
          <w:tcPr>
            <w:tcW w:w="900" w:type="dxa"/>
            <w:vAlign w:val="center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0</w:t>
            </w:r>
          </w:p>
        </w:tc>
        <w:tc>
          <w:tcPr>
            <w:tcW w:w="900" w:type="dxa"/>
            <w:gridSpan w:val="2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120,0</w:t>
            </w:r>
          </w:p>
        </w:tc>
        <w:tc>
          <w:tcPr>
            <w:tcW w:w="808" w:type="dxa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0</w:t>
            </w:r>
          </w:p>
        </w:tc>
        <w:tc>
          <w:tcPr>
            <w:tcW w:w="992" w:type="dxa"/>
            <w:vAlign w:val="center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240,0</w:t>
            </w:r>
          </w:p>
        </w:tc>
      </w:tr>
      <w:tr w:rsidR="00034845" w:rsidRPr="0035053B" w:rsidTr="008C7DA1">
        <w:trPr>
          <w:trHeight w:val="571"/>
        </w:trPr>
        <w:tc>
          <w:tcPr>
            <w:tcW w:w="4527" w:type="dxa"/>
            <w:gridSpan w:val="2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  <w:vAlign w:val="center"/>
          </w:tcPr>
          <w:p w:rsidR="00034845" w:rsidRPr="0035053B" w:rsidRDefault="00034845" w:rsidP="009D4249">
            <w:r>
              <w:t>480,0</w:t>
            </w:r>
          </w:p>
        </w:tc>
        <w:tc>
          <w:tcPr>
            <w:tcW w:w="1022" w:type="dxa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42" w:type="dxa"/>
            <w:vAlign w:val="center"/>
          </w:tcPr>
          <w:p w:rsidR="00034845" w:rsidRPr="0035053B" w:rsidRDefault="00034845" w:rsidP="009D4249">
            <w:r>
              <w:t>120,0</w:t>
            </w:r>
          </w:p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120,0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92" w:type="dxa"/>
            <w:vAlign w:val="center"/>
          </w:tcPr>
          <w:p w:rsidR="00034845" w:rsidRPr="0035053B" w:rsidRDefault="00034845" w:rsidP="009D4249">
            <w:r>
              <w:t>240,0</w:t>
            </w:r>
          </w:p>
        </w:tc>
      </w:tr>
      <w:tr w:rsidR="00034845" w:rsidRPr="0035053B" w:rsidTr="008C7DA1">
        <w:tc>
          <w:tcPr>
            <w:tcW w:w="15629" w:type="dxa"/>
            <w:gridSpan w:val="16"/>
          </w:tcPr>
          <w:p w:rsidR="00034845" w:rsidRPr="0035053B" w:rsidRDefault="00034845" w:rsidP="0035053B">
            <w:r w:rsidRPr="0035053B">
              <w:t xml:space="preserve">Задача 3. Обеспечение условий для развития на территории </w:t>
            </w:r>
            <w:r>
              <w:t>г.п. Пионерский</w:t>
            </w:r>
            <w:r w:rsidRPr="0035053B">
              <w:t xml:space="preserve"> физической культуры и массового спорта</w:t>
            </w:r>
          </w:p>
        </w:tc>
      </w:tr>
      <w:tr w:rsidR="00034845" w:rsidRPr="0035053B" w:rsidTr="008C7DA1"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3.1.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 w:rsidRPr="0035053B">
              <w:t xml:space="preserve">Обеспечение условий для развития на территории </w:t>
            </w:r>
            <w:r>
              <w:t xml:space="preserve">поселения </w:t>
            </w:r>
            <w:r w:rsidRPr="0035053B">
              <w:t xml:space="preserve">физической культуры и массового спорта </w:t>
            </w:r>
            <w:r>
              <w:t xml:space="preserve"> </w:t>
            </w:r>
          </w:p>
        </w:tc>
        <w:tc>
          <w:tcPr>
            <w:tcW w:w="1260" w:type="dxa"/>
            <w:vMerge w:val="restart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>
            <w:r>
              <w:t>АГП</w:t>
            </w:r>
          </w:p>
        </w:tc>
        <w:tc>
          <w:tcPr>
            <w:tcW w:w="1418" w:type="dxa"/>
          </w:tcPr>
          <w:p w:rsidR="00034845" w:rsidRPr="0035053B" w:rsidRDefault="00034845" w:rsidP="0035053B">
            <w:r w:rsidRPr="0035053B">
              <w:t>Всего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EE41A8">
            <w:r>
              <w:t>275,0</w:t>
            </w:r>
          </w:p>
        </w:tc>
        <w:tc>
          <w:tcPr>
            <w:tcW w:w="1022" w:type="dxa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EE41A8">
            <w:r>
              <w:t>25,0</w:t>
            </w:r>
          </w:p>
        </w:tc>
        <w:tc>
          <w:tcPr>
            <w:tcW w:w="842" w:type="dxa"/>
          </w:tcPr>
          <w:p w:rsidR="00034845" w:rsidRPr="0035053B" w:rsidRDefault="00034845" w:rsidP="00EE41A8">
            <w:r>
              <w:t>25,0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EE41A8">
            <w:r>
              <w:t>25,0</w:t>
            </w:r>
          </w:p>
        </w:tc>
        <w:tc>
          <w:tcPr>
            <w:tcW w:w="900" w:type="dxa"/>
          </w:tcPr>
          <w:p w:rsidR="00034845" w:rsidRPr="0035053B" w:rsidRDefault="00034845" w:rsidP="00EE41A8">
            <w:r>
              <w:t>25,0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EE41A8">
            <w:r>
              <w:t>25,0</w:t>
            </w:r>
          </w:p>
        </w:tc>
        <w:tc>
          <w:tcPr>
            <w:tcW w:w="808" w:type="dxa"/>
          </w:tcPr>
          <w:p w:rsidR="00034845" w:rsidRPr="0035053B" w:rsidRDefault="00034845" w:rsidP="00EE41A8">
            <w:r>
              <w:t>25,0</w:t>
            </w:r>
          </w:p>
        </w:tc>
        <w:tc>
          <w:tcPr>
            <w:tcW w:w="992" w:type="dxa"/>
          </w:tcPr>
          <w:p w:rsidR="00034845" w:rsidRPr="0035053B" w:rsidRDefault="00034845" w:rsidP="00EE41A8">
            <w:r>
              <w:t>125,0</w:t>
            </w:r>
          </w:p>
        </w:tc>
      </w:tr>
      <w:tr w:rsidR="00034845" w:rsidRPr="0035053B" w:rsidTr="008C7DA1">
        <w:trPr>
          <w:trHeight w:val="621"/>
        </w:trPr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275,0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125,0</w:t>
            </w:r>
          </w:p>
        </w:tc>
      </w:tr>
      <w:tr w:rsidR="00034845" w:rsidRPr="0035053B" w:rsidTr="008C7DA1"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3.1.1.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>
              <w:t>Установка, заливка хоккейного корта на стадионе</w:t>
            </w:r>
            <w:r w:rsidRPr="0035053B">
              <w:t xml:space="preserve"> </w:t>
            </w:r>
          </w:p>
        </w:tc>
        <w:tc>
          <w:tcPr>
            <w:tcW w:w="1260" w:type="dxa"/>
            <w:vMerge w:val="restart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>
            <w:r>
              <w:t>АГП</w:t>
            </w:r>
          </w:p>
        </w:tc>
        <w:tc>
          <w:tcPr>
            <w:tcW w:w="1418" w:type="dxa"/>
          </w:tcPr>
          <w:p w:rsidR="00034845" w:rsidRPr="0035053B" w:rsidRDefault="00034845" w:rsidP="0035053B">
            <w:r w:rsidRPr="0035053B">
              <w:t>Всего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EE41A8">
            <w:r>
              <w:t>275,0</w:t>
            </w:r>
          </w:p>
        </w:tc>
        <w:tc>
          <w:tcPr>
            <w:tcW w:w="1022" w:type="dxa"/>
          </w:tcPr>
          <w:p w:rsidR="00034845" w:rsidRPr="0035053B" w:rsidRDefault="00034845" w:rsidP="00EE41A8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EE41A8">
            <w:r>
              <w:t>25,0</w:t>
            </w:r>
          </w:p>
        </w:tc>
        <w:tc>
          <w:tcPr>
            <w:tcW w:w="842" w:type="dxa"/>
          </w:tcPr>
          <w:p w:rsidR="00034845" w:rsidRPr="0035053B" w:rsidRDefault="00034845" w:rsidP="00EE41A8">
            <w:r>
              <w:t>25,0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EE41A8">
            <w:r>
              <w:t>25,0</w:t>
            </w:r>
          </w:p>
        </w:tc>
        <w:tc>
          <w:tcPr>
            <w:tcW w:w="900" w:type="dxa"/>
          </w:tcPr>
          <w:p w:rsidR="00034845" w:rsidRPr="0035053B" w:rsidRDefault="00034845" w:rsidP="00EE41A8">
            <w:r>
              <w:t>25,0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EE41A8">
            <w:r>
              <w:t>25,0</w:t>
            </w:r>
          </w:p>
        </w:tc>
        <w:tc>
          <w:tcPr>
            <w:tcW w:w="808" w:type="dxa"/>
          </w:tcPr>
          <w:p w:rsidR="00034845" w:rsidRPr="0035053B" w:rsidRDefault="00034845" w:rsidP="00EE41A8">
            <w:r>
              <w:t>25,0</w:t>
            </w:r>
          </w:p>
        </w:tc>
        <w:tc>
          <w:tcPr>
            <w:tcW w:w="992" w:type="dxa"/>
          </w:tcPr>
          <w:p w:rsidR="00034845" w:rsidRPr="0035053B" w:rsidRDefault="00034845" w:rsidP="00EE41A8">
            <w:r>
              <w:t>125,0</w:t>
            </w:r>
          </w:p>
        </w:tc>
      </w:tr>
      <w:tr w:rsidR="00034845" w:rsidRPr="0035053B" w:rsidTr="008C7DA1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35053B">
            <w:r>
              <w:t>275,0</w:t>
            </w:r>
          </w:p>
        </w:tc>
        <w:tc>
          <w:tcPr>
            <w:tcW w:w="1022" w:type="dxa"/>
          </w:tcPr>
          <w:p w:rsidR="00034845" w:rsidRPr="0035053B" w:rsidRDefault="00034845" w:rsidP="0035053B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35053B">
            <w:r>
              <w:t>25,0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992" w:type="dxa"/>
          </w:tcPr>
          <w:p w:rsidR="00034845" w:rsidRPr="0035053B" w:rsidRDefault="00034845" w:rsidP="0035053B">
            <w:r>
              <w:t>125,0</w:t>
            </w:r>
          </w:p>
        </w:tc>
      </w:tr>
      <w:tr w:rsidR="00034845" w:rsidRPr="0035053B" w:rsidTr="008C7DA1">
        <w:tc>
          <w:tcPr>
            <w:tcW w:w="4527" w:type="dxa"/>
            <w:gridSpan w:val="2"/>
            <w:vMerge w:val="restart"/>
          </w:tcPr>
          <w:p w:rsidR="00034845" w:rsidRPr="004775EA" w:rsidRDefault="00034845" w:rsidP="0035053B">
            <w:pPr>
              <w:rPr>
                <w:b/>
              </w:rPr>
            </w:pPr>
            <w:r w:rsidRPr="004775EA">
              <w:rPr>
                <w:b/>
              </w:rPr>
              <w:t>Итого по задаче 3</w:t>
            </w:r>
          </w:p>
        </w:tc>
        <w:tc>
          <w:tcPr>
            <w:tcW w:w="1260" w:type="dxa"/>
            <w:vMerge w:val="restart"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7945DE" w:rsidRDefault="00034845" w:rsidP="0035053B">
            <w:pPr>
              <w:rPr>
                <w:b/>
              </w:rPr>
            </w:pPr>
            <w:r w:rsidRPr="007945DE">
              <w:rPr>
                <w:b/>
              </w:rPr>
              <w:t>Всего</w:t>
            </w:r>
          </w:p>
        </w:tc>
        <w:tc>
          <w:tcPr>
            <w:tcW w:w="1160" w:type="dxa"/>
            <w:gridSpan w:val="2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275,0</w:t>
            </w:r>
          </w:p>
        </w:tc>
        <w:tc>
          <w:tcPr>
            <w:tcW w:w="1022" w:type="dxa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0</w:t>
            </w:r>
          </w:p>
        </w:tc>
        <w:tc>
          <w:tcPr>
            <w:tcW w:w="900" w:type="dxa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25,0</w:t>
            </w:r>
          </w:p>
        </w:tc>
        <w:tc>
          <w:tcPr>
            <w:tcW w:w="842" w:type="dxa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25,0</w:t>
            </w:r>
          </w:p>
        </w:tc>
        <w:tc>
          <w:tcPr>
            <w:tcW w:w="900" w:type="dxa"/>
            <w:gridSpan w:val="2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25,0</w:t>
            </w:r>
          </w:p>
        </w:tc>
        <w:tc>
          <w:tcPr>
            <w:tcW w:w="900" w:type="dxa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25,0</w:t>
            </w:r>
          </w:p>
        </w:tc>
        <w:tc>
          <w:tcPr>
            <w:tcW w:w="900" w:type="dxa"/>
            <w:gridSpan w:val="2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25,0</w:t>
            </w:r>
          </w:p>
        </w:tc>
        <w:tc>
          <w:tcPr>
            <w:tcW w:w="808" w:type="dxa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25,0</w:t>
            </w:r>
          </w:p>
        </w:tc>
        <w:tc>
          <w:tcPr>
            <w:tcW w:w="992" w:type="dxa"/>
          </w:tcPr>
          <w:p w:rsidR="00034845" w:rsidRPr="00DB7924" w:rsidRDefault="00034845" w:rsidP="00EE41A8">
            <w:pPr>
              <w:rPr>
                <w:b/>
              </w:rPr>
            </w:pPr>
            <w:r w:rsidRPr="00DB7924">
              <w:rPr>
                <w:b/>
              </w:rPr>
              <w:t>125,0</w:t>
            </w:r>
          </w:p>
        </w:tc>
      </w:tr>
      <w:tr w:rsidR="00034845" w:rsidRPr="0035053B" w:rsidTr="008C7DA1">
        <w:trPr>
          <w:trHeight w:val="621"/>
        </w:trPr>
        <w:tc>
          <w:tcPr>
            <w:tcW w:w="4527" w:type="dxa"/>
            <w:gridSpan w:val="2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275,0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25,0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125,0</w:t>
            </w:r>
          </w:p>
        </w:tc>
      </w:tr>
      <w:tr w:rsidR="00034845" w:rsidRPr="0035053B" w:rsidTr="008C7DA1">
        <w:tc>
          <w:tcPr>
            <w:tcW w:w="15629" w:type="dxa"/>
            <w:gridSpan w:val="16"/>
          </w:tcPr>
          <w:p w:rsidR="00034845" w:rsidRPr="0035053B" w:rsidRDefault="00034845" w:rsidP="0035053B">
            <w:r w:rsidRPr="0035053B">
              <w:t xml:space="preserve">Задача 4. Организация проведения муниципальных </w:t>
            </w:r>
            <w:r>
              <w:t xml:space="preserve"> </w:t>
            </w:r>
            <w:r w:rsidRPr="0035053B">
              <w:t xml:space="preserve"> физкультурных и спортивных мероприятий на территории </w:t>
            </w:r>
            <w:r>
              <w:t>г.п. Пионерский</w:t>
            </w:r>
          </w:p>
        </w:tc>
      </w:tr>
      <w:tr w:rsidR="00034845" w:rsidRPr="0035053B" w:rsidTr="008C7DA1"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4.1.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 w:rsidRPr="0035053B">
              <w:t xml:space="preserve">Организация проведения муниципальных </w:t>
            </w:r>
            <w:r>
              <w:t xml:space="preserve"> </w:t>
            </w:r>
            <w:r w:rsidRPr="0035053B">
              <w:t xml:space="preserve">физкультурных и спортивных мероприятий на территории </w:t>
            </w:r>
            <w:r>
              <w:t xml:space="preserve">г.п. Пионерский  </w:t>
            </w:r>
          </w:p>
        </w:tc>
        <w:tc>
          <w:tcPr>
            <w:tcW w:w="1260" w:type="dxa"/>
            <w:vMerge w:val="restart"/>
          </w:tcPr>
          <w:p w:rsidR="00034845" w:rsidRDefault="00034845" w:rsidP="00B5533F">
            <w:r>
              <w:t>МБУ КСК «Импульс»</w:t>
            </w:r>
          </w:p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>Всего</w:t>
            </w:r>
          </w:p>
        </w:tc>
        <w:tc>
          <w:tcPr>
            <w:tcW w:w="1160" w:type="dxa"/>
            <w:gridSpan w:val="2"/>
            <w:vAlign w:val="bottom"/>
          </w:tcPr>
          <w:p w:rsidR="00034845" w:rsidRPr="0035053B" w:rsidRDefault="00034845" w:rsidP="0035053B">
            <w:r>
              <w:t>3969,0</w:t>
            </w:r>
          </w:p>
        </w:tc>
        <w:tc>
          <w:tcPr>
            <w:tcW w:w="1022" w:type="dxa"/>
            <w:vAlign w:val="bottom"/>
          </w:tcPr>
          <w:p w:rsidR="00034845" w:rsidRPr="0035053B" w:rsidRDefault="00034845" w:rsidP="0035053B">
            <w:r>
              <w:t>329,9</w:t>
            </w:r>
          </w:p>
        </w:tc>
        <w:tc>
          <w:tcPr>
            <w:tcW w:w="900" w:type="dxa"/>
            <w:vAlign w:val="bottom"/>
          </w:tcPr>
          <w:p w:rsidR="00034845" w:rsidRPr="0035053B" w:rsidRDefault="00034845" w:rsidP="0035053B">
            <w:r>
              <w:t>329,9</w:t>
            </w:r>
          </w:p>
        </w:tc>
        <w:tc>
          <w:tcPr>
            <w:tcW w:w="842" w:type="dxa"/>
            <w:vAlign w:val="bottom"/>
          </w:tcPr>
          <w:p w:rsidR="00034845" w:rsidRPr="0035053B" w:rsidRDefault="00034845" w:rsidP="0035053B">
            <w:r>
              <w:t>330,2</w:t>
            </w:r>
          </w:p>
        </w:tc>
        <w:tc>
          <w:tcPr>
            <w:tcW w:w="900" w:type="dxa"/>
            <w:gridSpan w:val="2"/>
            <w:vAlign w:val="bottom"/>
          </w:tcPr>
          <w:p w:rsidR="00034845" w:rsidRPr="0035053B" w:rsidRDefault="00034845" w:rsidP="0035053B">
            <w:r>
              <w:t>331,0</w:t>
            </w:r>
          </w:p>
        </w:tc>
        <w:tc>
          <w:tcPr>
            <w:tcW w:w="900" w:type="dxa"/>
            <w:vAlign w:val="bottom"/>
          </w:tcPr>
          <w:p w:rsidR="00034845" w:rsidRPr="0035053B" w:rsidRDefault="00034845" w:rsidP="0035053B">
            <w:r>
              <w:t>331,0</w:t>
            </w:r>
          </w:p>
        </w:tc>
        <w:tc>
          <w:tcPr>
            <w:tcW w:w="900" w:type="dxa"/>
            <w:gridSpan w:val="2"/>
            <w:vAlign w:val="bottom"/>
          </w:tcPr>
          <w:p w:rsidR="00034845" w:rsidRPr="0035053B" w:rsidRDefault="00034845" w:rsidP="0035053B">
            <w:r>
              <w:t>331,0</w:t>
            </w:r>
          </w:p>
        </w:tc>
        <w:tc>
          <w:tcPr>
            <w:tcW w:w="808" w:type="dxa"/>
            <w:vAlign w:val="bottom"/>
          </w:tcPr>
          <w:p w:rsidR="00034845" w:rsidRPr="0035053B" w:rsidRDefault="00034845" w:rsidP="0035053B">
            <w:r>
              <w:t>331,0</w:t>
            </w:r>
          </w:p>
        </w:tc>
        <w:tc>
          <w:tcPr>
            <w:tcW w:w="992" w:type="dxa"/>
            <w:vAlign w:val="bottom"/>
          </w:tcPr>
          <w:p w:rsidR="00034845" w:rsidRPr="0035053B" w:rsidRDefault="00034845" w:rsidP="0035053B">
            <w:r>
              <w:t>1655,0</w:t>
            </w:r>
          </w:p>
        </w:tc>
      </w:tr>
      <w:tr w:rsidR="00034845" w:rsidRPr="0035053B" w:rsidTr="008C7DA1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  <w:vAlign w:val="bottom"/>
          </w:tcPr>
          <w:p w:rsidR="00034845" w:rsidRPr="0035053B" w:rsidRDefault="00034845" w:rsidP="009D4249">
            <w:r>
              <w:t>3969,0</w:t>
            </w:r>
          </w:p>
        </w:tc>
        <w:tc>
          <w:tcPr>
            <w:tcW w:w="1022" w:type="dxa"/>
            <w:vAlign w:val="bottom"/>
          </w:tcPr>
          <w:p w:rsidR="00034845" w:rsidRPr="0035053B" w:rsidRDefault="00034845" w:rsidP="009D4249">
            <w:r>
              <w:t>329,9</w:t>
            </w:r>
          </w:p>
        </w:tc>
        <w:tc>
          <w:tcPr>
            <w:tcW w:w="900" w:type="dxa"/>
            <w:vAlign w:val="bottom"/>
          </w:tcPr>
          <w:p w:rsidR="00034845" w:rsidRPr="0035053B" w:rsidRDefault="00034845" w:rsidP="009D4249">
            <w:r>
              <w:t>329,9</w:t>
            </w:r>
          </w:p>
        </w:tc>
        <w:tc>
          <w:tcPr>
            <w:tcW w:w="842" w:type="dxa"/>
            <w:vAlign w:val="bottom"/>
          </w:tcPr>
          <w:p w:rsidR="00034845" w:rsidRPr="0035053B" w:rsidRDefault="00034845" w:rsidP="009D4249">
            <w:r>
              <w:t>330,2</w:t>
            </w:r>
          </w:p>
        </w:tc>
        <w:tc>
          <w:tcPr>
            <w:tcW w:w="900" w:type="dxa"/>
            <w:gridSpan w:val="2"/>
            <w:vAlign w:val="bottom"/>
          </w:tcPr>
          <w:p w:rsidR="00034845" w:rsidRPr="0035053B" w:rsidRDefault="00034845" w:rsidP="009D4249">
            <w:r>
              <w:t>331,0</w:t>
            </w:r>
          </w:p>
        </w:tc>
        <w:tc>
          <w:tcPr>
            <w:tcW w:w="900" w:type="dxa"/>
            <w:vAlign w:val="bottom"/>
          </w:tcPr>
          <w:p w:rsidR="00034845" w:rsidRPr="0035053B" w:rsidRDefault="00034845" w:rsidP="009D4249">
            <w:r>
              <w:t>331,0</w:t>
            </w:r>
          </w:p>
        </w:tc>
        <w:tc>
          <w:tcPr>
            <w:tcW w:w="900" w:type="dxa"/>
            <w:gridSpan w:val="2"/>
            <w:vAlign w:val="bottom"/>
          </w:tcPr>
          <w:p w:rsidR="00034845" w:rsidRPr="0035053B" w:rsidRDefault="00034845" w:rsidP="009D4249">
            <w:r>
              <w:t>331,0</w:t>
            </w:r>
          </w:p>
        </w:tc>
        <w:tc>
          <w:tcPr>
            <w:tcW w:w="808" w:type="dxa"/>
            <w:vAlign w:val="bottom"/>
          </w:tcPr>
          <w:p w:rsidR="00034845" w:rsidRPr="0035053B" w:rsidRDefault="00034845" w:rsidP="009D4249">
            <w:r>
              <w:t>331,0</w:t>
            </w:r>
          </w:p>
        </w:tc>
        <w:tc>
          <w:tcPr>
            <w:tcW w:w="992" w:type="dxa"/>
            <w:vAlign w:val="bottom"/>
          </w:tcPr>
          <w:p w:rsidR="00034845" w:rsidRPr="0035053B" w:rsidRDefault="00034845" w:rsidP="009D4249">
            <w:r>
              <w:t>1655,0</w:t>
            </w:r>
          </w:p>
        </w:tc>
      </w:tr>
      <w:tr w:rsidR="00034845" w:rsidRPr="0035053B" w:rsidTr="008C7DA1"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4.1.1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 w:rsidRPr="0035053B">
              <w:t>Организация проведения Спартакиад</w:t>
            </w:r>
            <w:r>
              <w:t>ы среди предприятий, учреждений, организаций</w:t>
            </w:r>
            <w:r w:rsidRPr="0035053B">
              <w:t xml:space="preserve"> </w:t>
            </w:r>
            <w:r>
              <w:t xml:space="preserve"> </w:t>
            </w:r>
            <w:r w:rsidRPr="0035053B">
              <w:t xml:space="preserve"> </w:t>
            </w:r>
          </w:p>
        </w:tc>
        <w:tc>
          <w:tcPr>
            <w:tcW w:w="1260" w:type="dxa"/>
            <w:vMerge w:val="restart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>
              <w:t>Всего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35053B">
            <w:r>
              <w:t>862,2</w:t>
            </w:r>
          </w:p>
        </w:tc>
        <w:tc>
          <w:tcPr>
            <w:tcW w:w="1022" w:type="dxa"/>
          </w:tcPr>
          <w:p w:rsidR="00034845" w:rsidRPr="0035053B" w:rsidRDefault="00034845" w:rsidP="0035053B">
            <w:r>
              <w:t>71,4</w:t>
            </w:r>
          </w:p>
        </w:tc>
        <w:tc>
          <w:tcPr>
            <w:tcW w:w="900" w:type="dxa"/>
          </w:tcPr>
          <w:p w:rsidR="00034845" w:rsidRPr="0035053B" w:rsidRDefault="00034845" w:rsidP="0035053B">
            <w:r>
              <w:t>71,4</w:t>
            </w:r>
          </w:p>
        </w:tc>
        <w:tc>
          <w:tcPr>
            <w:tcW w:w="842" w:type="dxa"/>
          </w:tcPr>
          <w:p w:rsidR="00034845" w:rsidRPr="0035053B" w:rsidRDefault="00034845" w:rsidP="0035053B">
            <w:r>
              <w:t>71,4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35053B">
            <w:r>
              <w:t>72,0</w:t>
            </w:r>
          </w:p>
        </w:tc>
        <w:tc>
          <w:tcPr>
            <w:tcW w:w="900" w:type="dxa"/>
          </w:tcPr>
          <w:p w:rsidR="00034845" w:rsidRPr="0035053B" w:rsidRDefault="00034845" w:rsidP="0035053B">
            <w:r>
              <w:t>72,0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35053B">
            <w:r>
              <w:t>72,0</w:t>
            </w:r>
          </w:p>
        </w:tc>
        <w:tc>
          <w:tcPr>
            <w:tcW w:w="808" w:type="dxa"/>
          </w:tcPr>
          <w:p w:rsidR="00034845" w:rsidRPr="0035053B" w:rsidRDefault="00034845" w:rsidP="0035053B">
            <w:r>
              <w:t>72,0</w:t>
            </w:r>
          </w:p>
        </w:tc>
        <w:tc>
          <w:tcPr>
            <w:tcW w:w="992" w:type="dxa"/>
          </w:tcPr>
          <w:p w:rsidR="00034845" w:rsidRPr="0035053B" w:rsidRDefault="00034845" w:rsidP="0035053B">
            <w:r>
              <w:t>360,0</w:t>
            </w:r>
          </w:p>
        </w:tc>
      </w:tr>
      <w:tr w:rsidR="00034845" w:rsidRPr="0035053B" w:rsidTr="008C7DA1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Default="00034845" w:rsidP="009165CF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862,2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71,4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71,4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71,4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72,0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72,0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72,0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72,0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360,0</w:t>
            </w:r>
          </w:p>
        </w:tc>
      </w:tr>
      <w:tr w:rsidR="00034845" w:rsidRPr="0035053B" w:rsidTr="008C7DA1"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4.1.2.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 w:rsidRPr="0035053B">
              <w:t xml:space="preserve">Организация и проведение </w:t>
            </w:r>
            <w:r>
              <w:t>Открытых Кубков г.п. Пионерский</w:t>
            </w:r>
            <w:r w:rsidRPr="0035053B">
              <w:t xml:space="preserve"> </w:t>
            </w:r>
          </w:p>
        </w:tc>
        <w:tc>
          <w:tcPr>
            <w:tcW w:w="1260" w:type="dxa"/>
            <w:vMerge w:val="restart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>
              <w:t>Всего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35053B">
            <w:r>
              <w:t>359,4</w:t>
            </w:r>
          </w:p>
        </w:tc>
        <w:tc>
          <w:tcPr>
            <w:tcW w:w="1022" w:type="dxa"/>
          </w:tcPr>
          <w:p w:rsidR="00034845" w:rsidRPr="0035053B" w:rsidRDefault="00034845" w:rsidP="0035053B">
            <w:r>
              <w:t>29,8</w:t>
            </w:r>
          </w:p>
        </w:tc>
        <w:tc>
          <w:tcPr>
            <w:tcW w:w="900" w:type="dxa"/>
          </w:tcPr>
          <w:p w:rsidR="00034845" w:rsidRPr="0035053B" w:rsidRDefault="00034845" w:rsidP="0035053B">
            <w:r>
              <w:t>29,8</w:t>
            </w:r>
          </w:p>
        </w:tc>
        <w:tc>
          <w:tcPr>
            <w:tcW w:w="842" w:type="dxa"/>
          </w:tcPr>
          <w:p w:rsidR="00034845" w:rsidRPr="0035053B" w:rsidRDefault="00034845" w:rsidP="0035053B">
            <w:r>
              <w:t>29,8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35053B">
            <w:r>
              <w:t>30,0</w:t>
            </w:r>
          </w:p>
        </w:tc>
        <w:tc>
          <w:tcPr>
            <w:tcW w:w="900" w:type="dxa"/>
          </w:tcPr>
          <w:p w:rsidR="00034845" w:rsidRPr="0035053B" w:rsidRDefault="00034845" w:rsidP="0035053B">
            <w:r>
              <w:t>30,0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35053B">
            <w:r>
              <w:t>30,0</w:t>
            </w:r>
          </w:p>
        </w:tc>
        <w:tc>
          <w:tcPr>
            <w:tcW w:w="808" w:type="dxa"/>
          </w:tcPr>
          <w:p w:rsidR="00034845" w:rsidRPr="0035053B" w:rsidRDefault="00034845" w:rsidP="0035053B">
            <w:r>
              <w:t>30,0</w:t>
            </w:r>
          </w:p>
        </w:tc>
        <w:tc>
          <w:tcPr>
            <w:tcW w:w="992" w:type="dxa"/>
          </w:tcPr>
          <w:p w:rsidR="00034845" w:rsidRPr="0035053B" w:rsidRDefault="00034845" w:rsidP="0035053B">
            <w:r>
              <w:t>150,0</w:t>
            </w:r>
          </w:p>
        </w:tc>
      </w:tr>
      <w:tr w:rsidR="00034845" w:rsidRPr="0035053B" w:rsidTr="008C7DA1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Default="00034845" w:rsidP="009165CF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359,4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29,8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29,8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29,8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30,0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30,0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30,0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30,0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150,0</w:t>
            </w:r>
          </w:p>
        </w:tc>
      </w:tr>
      <w:tr w:rsidR="00034845" w:rsidRPr="0035053B" w:rsidTr="008C7DA1"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4.1.3.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6743F2">
            <w:r w:rsidRPr="0035053B">
              <w:t>Организация и проведение п</w:t>
            </w:r>
            <w:r>
              <w:t>ервенств, кубков, массовых спор</w:t>
            </w:r>
            <w:r w:rsidRPr="0035053B">
              <w:t xml:space="preserve">тивных соревнований, посвящённых праздничным и памятным датам и иных спортивных мероприятий </w:t>
            </w:r>
          </w:p>
        </w:tc>
        <w:tc>
          <w:tcPr>
            <w:tcW w:w="1260" w:type="dxa"/>
            <w:vMerge w:val="restart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6743F2"/>
        </w:tc>
        <w:tc>
          <w:tcPr>
            <w:tcW w:w="1418" w:type="dxa"/>
          </w:tcPr>
          <w:p w:rsidR="00034845" w:rsidRPr="0035053B" w:rsidRDefault="00034845" w:rsidP="006743F2">
            <w:r>
              <w:t>Всего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6743F2">
            <w:r>
              <w:t>1547,4</w:t>
            </w:r>
          </w:p>
        </w:tc>
        <w:tc>
          <w:tcPr>
            <w:tcW w:w="1022" w:type="dxa"/>
          </w:tcPr>
          <w:p w:rsidR="00034845" w:rsidRPr="0035053B" w:rsidRDefault="00034845" w:rsidP="006743F2">
            <w:r>
              <w:t>128,7</w:t>
            </w:r>
          </w:p>
        </w:tc>
        <w:tc>
          <w:tcPr>
            <w:tcW w:w="900" w:type="dxa"/>
          </w:tcPr>
          <w:p w:rsidR="00034845" w:rsidRPr="0035053B" w:rsidRDefault="00034845" w:rsidP="006743F2">
            <w:r>
              <w:t>128,7</w:t>
            </w:r>
          </w:p>
        </w:tc>
        <w:tc>
          <w:tcPr>
            <w:tcW w:w="842" w:type="dxa"/>
          </w:tcPr>
          <w:p w:rsidR="00034845" w:rsidRPr="0035053B" w:rsidRDefault="00034845" w:rsidP="006743F2">
            <w:r>
              <w:t>129,0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6743F2">
            <w:r>
              <w:t>129,0</w:t>
            </w:r>
          </w:p>
        </w:tc>
        <w:tc>
          <w:tcPr>
            <w:tcW w:w="900" w:type="dxa"/>
          </w:tcPr>
          <w:p w:rsidR="00034845" w:rsidRPr="0035053B" w:rsidRDefault="00034845" w:rsidP="006743F2">
            <w:r>
              <w:t>129,0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6743F2">
            <w:r>
              <w:t>129,0</w:t>
            </w:r>
          </w:p>
        </w:tc>
        <w:tc>
          <w:tcPr>
            <w:tcW w:w="808" w:type="dxa"/>
          </w:tcPr>
          <w:p w:rsidR="00034845" w:rsidRPr="0035053B" w:rsidRDefault="00034845" w:rsidP="006743F2">
            <w:r>
              <w:t>129,0</w:t>
            </w:r>
          </w:p>
        </w:tc>
        <w:tc>
          <w:tcPr>
            <w:tcW w:w="992" w:type="dxa"/>
          </w:tcPr>
          <w:p w:rsidR="00034845" w:rsidRPr="0035053B" w:rsidRDefault="00034845" w:rsidP="0035053B">
            <w:r>
              <w:t>645,0</w:t>
            </w:r>
          </w:p>
        </w:tc>
      </w:tr>
      <w:tr w:rsidR="00034845" w:rsidRPr="0035053B" w:rsidTr="008C7DA1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6743F2"/>
        </w:tc>
        <w:tc>
          <w:tcPr>
            <w:tcW w:w="1260" w:type="dxa"/>
            <w:vMerge/>
          </w:tcPr>
          <w:p w:rsidR="00034845" w:rsidRDefault="00034845" w:rsidP="009165CF"/>
        </w:tc>
        <w:tc>
          <w:tcPr>
            <w:tcW w:w="1418" w:type="dxa"/>
          </w:tcPr>
          <w:p w:rsidR="00034845" w:rsidRPr="0035053B" w:rsidRDefault="00034845" w:rsidP="006743F2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1547,4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128,7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128,7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129,0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129,0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129,0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129,0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129,0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645,0</w:t>
            </w:r>
          </w:p>
        </w:tc>
      </w:tr>
      <w:tr w:rsidR="00034845" w:rsidRPr="0035053B" w:rsidTr="008C7DA1"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4.1.4.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6743F2">
            <w:r>
              <w:t>Организация и проведение тор</w:t>
            </w:r>
            <w:r w:rsidRPr="0035053B">
              <w:t xml:space="preserve">жественного чествования </w:t>
            </w:r>
            <w:r>
              <w:t>спортсменов «Спортивная элита»</w:t>
            </w:r>
            <w:r w:rsidRPr="0035053B">
              <w:t xml:space="preserve"> и подведение итогов спортивного сезона </w:t>
            </w:r>
          </w:p>
        </w:tc>
        <w:tc>
          <w:tcPr>
            <w:tcW w:w="1260" w:type="dxa"/>
            <w:vMerge w:val="restart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6743F2"/>
        </w:tc>
        <w:tc>
          <w:tcPr>
            <w:tcW w:w="1418" w:type="dxa"/>
          </w:tcPr>
          <w:p w:rsidR="00034845" w:rsidRPr="0035053B" w:rsidRDefault="00034845" w:rsidP="006743F2">
            <w:r>
              <w:t>Всего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6743F2">
            <w:r>
              <w:t>1200,0</w:t>
            </w:r>
          </w:p>
        </w:tc>
        <w:tc>
          <w:tcPr>
            <w:tcW w:w="1022" w:type="dxa"/>
          </w:tcPr>
          <w:p w:rsidR="00034845" w:rsidRPr="0035053B" w:rsidRDefault="00034845" w:rsidP="006743F2">
            <w:r>
              <w:t>100,0</w:t>
            </w:r>
          </w:p>
        </w:tc>
        <w:tc>
          <w:tcPr>
            <w:tcW w:w="900" w:type="dxa"/>
          </w:tcPr>
          <w:p w:rsidR="00034845" w:rsidRPr="0035053B" w:rsidRDefault="00034845" w:rsidP="006743F2">
            <w:r>
              <w:t>100,0</w:t>
            </w:r>
          </w:p>
        </w:tc>
        <w:tc>
          <w:tcPr>
            <w:tcW w:w="842" w:type="dxa"/>
          </w:tcPr>
          <w:p w:rsidR="00034845" w:rsidRPr="0035053B" w:rsidRDefault="00034845" w:rsidP="006743F2">
            <w:r>
              <w:t>100,0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6743F2">
            <w:r>
              <w:t>100,0</w:t>
            </w:r>
          </w:p>
        </w:tc>
        <w:tc>
          <w:tcPr>
            <w:tcW w:w="900" w:type="dxa"/>
          </w:tcPr>
          <w:p w:rsidR="00034845" w:rsidRPr="0035053B" w:rsidRDefault="00034845" w:rsidP="006743F2">
            <w:r>
              <w:t>100,0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6743F2">
            <w:r>
              <w:t>100,0</w:t>
            </w:r>
          </w:p>
        </w:tc>
        <w:tc>
          <w:tcPr>
            <w:tcW w:w="808" w:type="dxa"/>
          </w:tcPr>
          <w:p w:rsidR="00034845" w:rsidRPr="0035053B" w:rsidRDefault="00034845" w:rsidP="006743F2">
            <w:r>
              <w:t>100,0</w:t>
            </w:r>
          </w:p>
        </w:tc>
        <w:tc>
          <w:tcPr>
            <w:tcW w:w="992" w:type="dxa"/>
          </w:tcPr>
          <w:p w:rsidR="00034845" w:rsidRPr="0035053B" w:rsidRDefault="00034845" w:rsidP="0035053B">
            <w:r>
              <w:t>500,0</w:t>
            </w:r>
          </w:p>
        </w:tc>
      </w:tr>
      <w:tr w:rsidR="00034845" w:rsidRPr="0035053B" w:rsidTr="008C7DA1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6743F2"/>
        </w:tc>
        <w:tc>
          <w:tcPr>
            <w:tcW w:w="1260" w:type="dxa"/>
            <w:vMerge/>
          </w:tcPr>
          <w:p w:rsidR="00034845" w:rsidRDefault="00034845" w:rsidP="009165CF"/>
        </w:tc>
        <w:tc>
          <w:tcPr>
            <w:tcW w:w="1418" w:type="dxa"/>
          </w:tcPr>
          <w:p w:rsidR="00034845" w:rsidRPr="0035053B" w:rsidRDefault="00034845" w:rsidP="006743F2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1200,0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100,0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100,0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100,0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100,0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100,0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100,0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100,0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500,0</w:t>
            </w:r>
          </w:p>
        </w:tc>
      </w:tr>
      <w:tr w:rsidR="00034845" w:rsidRPr="0035053B" w:rsidTr="008C7DA1"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4.1.5.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FB3FDE">
            <w:r w:rsidRPr="0035053B">
              <w:t>Организация и</w:t>
            </w:r>
            <w:r>
              <w:t xml:space="preserve"> проведение мероприятий Всероссийского физкультурно-спор</w:t>
            </w:r>
            <w:r w:rsidRPr="0035053B">
              <w:t xml:space="preserve">тивного комплекса «Готов к труду и обороне» (ГТО) </w:t>
            </w:r>
          </w:p>
        </w:tc>
        <w:tc>
          <w:tcPr>
            <w:tcW w:w="1260" w:type="dxa"/>
            <w:vMerge w:val="restart"/>
          </w:tcPr>
          <w:p w:rsidR="00034845" w:rsidRDefault="00034845" w:rsidP="009165CF">
            <w:r>
              <w:t>МБУ КСК «Импульс»</w:t>
            </w:r>
          </w:p>
          <w:p w:rsidR="00034845" w:rsidRDefault="00034845" w:rsidP="00FB3FDE"/>
        </w:tc>
        <w:tc>
          <w:tcPr>
            <w:tcW w:w="1418" w:type="dxa"/>
          </w:tcPr>
          <w:p w:rsidR="00034845" w:rsidRPr="0035053B" w:rsidRDefault="00034845" w:rsidP="006743F2">
            <w:r>
              <w:t>Всего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6743F2">
            <w:r>
              <w:t>0</w:t>
            </w:r>
          </w:p>
        </w:tc>
        <w:tc>
          <w:tcPr>
            <w:tcW w:w="1022" w:type="dxa"/>
          </w:tcPr>
          <w:p w:rsidR="00034845" w:rsidRPr="0035053B" w:rsidRDefault="00034845" w:rsidP="006743F2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6743F2">
            <w:r>
              <w:t>0</w:t>
            </w:r>
          </w:p>
        </w:tc>
        <w:tc>
          <w:tcPr>
            <w:tcW w:w="842" w:type="dxa"/>
          </w:tcPr>
          <w:p w:rsidR="00034845" w:rsidRPr="0035053B" w:rsidRDefault="00034845" w:rsidP="006743F2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6743F2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6743F2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6743F2">
            <w:r>
              <w:t>0</w:t>
            </w:r>
          </w:p>
        </w:tc>
        <w:tc>
          <w:tcPr>
            <w:tcW w:w="808" w:type="dxa"/>
          </w:tcPr>
          <w:p w:rsidR="00034845" w:rsidRPr="0035053B" w:rsidRDefault="00034845" w:rsidP="006743F2">
            <w:r>
              <w:t>0</w:t>
            </w:r>
          </w:p>
        </w:tc>
        <w:tc>
          <w:tcPr>
            <w:tcW w:w="992" w:type="dxa"/>
          </w:tcPr>
          <w:p w:rsidR="00034845" w:rsidRPr="0035053B" w:rsidRDefault="00034845" w:rsidP="0035053B">
            <w:r>
              <w:t>0</w:t>
            </w:r>
          </w:p>
        </w:tc>
      </w:tr>
      <w:tr w:rsidR="00034845" w:rsidRPr="0035053B" w:rsidTr="008C7DA1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FB3FDE"/>
        </w:tc>
        <w:tc>
          <w:tcPr>
            <w:tcW w:w="1260" w:type="dxa"/>
            <w:vMerge/>
          </w:tcPr>
          <w:p w:rsidR="00034845" w:rsidRPr="0035053B" w:rsidRDefault="00034845" w:rsidP="00FB3FDE"/>
        </w:tc>
        <w:tc>
          <w:tcPr>
            <w:tcW w:w="1418" w:type="dxa"/>
          </w:tcPr>
          <w:p w:rsidR="00034845" w:rsidRPr="0035053B" w:rsidRDefault="00034845" w:rsidP="00FB3FDE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0</w:t>
            </w:r>
          </w:p>
        </w:tc>
      </w:tr>
      <w:tr w:rsidR="00034845" w:rsidRPr="0035053B" w:rsidTr="008C7DA1">
        <w:tc>
          <w:tcPr>
            <w:tcW w:w="4527" w:type="dxa"/>
            <w:gridSpan w:val="2"/>
            <w:vMerge w:val="restart"/>
          </w:tcPr>
          <w:p w:rsidR="00034845" w:rsidRPr="004775EA" w:rsidRDefault="00034845" w:rsidP="0035053B">
            <w:pPr>
              <w:rPr>
                <w:b/>
              </w:rPr>
            </w:pPr>
            <w:r w:rsidRPr="004775EA">
              <w:rPr>
                <w:b/>
              </w:rPr>
              <w:t>Итого по задаче 4</w:t>
            </w:r>
          </w:p>
        </w:tc>
        <w:tc>
          <w:tcPr>
            <w:tcW w:w="1260" w:type="dxa"/>
            <w:vMerge w:val="restart"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274CD9" w:rsidRDefault="00034845" w:rsidP="0035053B">
            <w:pPr>
              <w:rPr>
                <w:b/>
              </w:rPr>
            </w:pPr>
            <w:r w:rsidRPr="00274CD9">
              <w:rPr>
                <w:b/>
              </w:rPr>
              <w:t>Всего</w:t>
            </w:r>
          </w:p>
        </w:tc>
        <w:tc>
          <w:tcPr>
            <w:tcW w:w="1160" w:type="dxa"/>
            <w:gridSpan w:val="2"/>
            <w:vAlign w:val="bottom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3969,0</w:t>
            </w:r>
          </w:p>
        </w:tc>
        <w:tc>
          <w:tcPr>
            <w:tcW w:w="1022" w:type="dxa"/>
            <w:vAlign w:val="bottom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329,9</w:t>
            </w:r>
          </w:p>
        </w:tc>
        <w:tc>
          <w:tcPr>
            <w:tcW w:w="900" w:type="dxa"/>
            <w:vAlign w:val="bottom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329,9</w:t>
            </w:r>
          </w:p>
        </w:tc>
        <w:tc>
          <w:tcPr>
            <w:tcW w:w="842" w:type="dxa"/>
            <w:vAlign w:val="bottom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330,2</w:t>
            </w:r>
          </w:p>
        </w:tc>
        <w:tc>
          <w:tcPr>
            <w:tcW w:w="900" w:type="dxa"/>
            <w:gridSpan w:val="2"/>
            <w:vAlign w:val="bottom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331,0</w:t>
            </w:r>
          </w:p>
        </w:tc>
        <w:tc>
          <w:tcPr>
            <w:tcW w:w="900" w:type="dxa"/>
            <w:vAlign w:val="bottom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331,0</w:t>
            </w:r>
          </w:p>
        </w:tc>
        <w:tc>
          <w:tcPr>
            <w:tcW w:w="900" w:type="dxa"/>
            <w:gridSpan w:val="2"/>
            <w:vAlign w:val="bottom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331,0</w:t>
            </w:r>
          </w:p>
        </w:tc>
        <w:tc>
          <w:tcPr>
            <w:tcW w:w="808" w:type="dxa"/>
            <w:vAlign w:val="bottom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331,0</w:t>
            </w:r>
          </w:p>
        </w:tc>
        <w:tc>
          <w:tcPr>
            <w:tcW w:w="992" w:type="dxa"/>
            <w:vAlign w:val="bottom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1655,0</w:t>
            </w:r>
          </w:p>
        </w:tc>
      </w:tr>
      <w:tr w:rsidR="00034845" w:rsidRPr="0035053B" w:rsidTr="008C7DA1">
        <w:tc>
          <w:tcPr>
            <w:tcW w:w="4527" w:type="dxa"/>
            <w:gridSpan w:val="2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  <w:vAlign w:val="bottom"/>
          </w:tcPr>
          <w:p w:rsidR="00034845" w:rsidRPr="0035053B" w:rsidRDefault="00034845" w:rsidP="009D4249">
            <w:r>
              <w:t>3969,0</w:t>
            </w:r>
          </w:p>
        </w:tc>
        <w:tc>
          <w:tcPr>
            <w:tcW w:w="1022" w:type="dxa"/>
            <w:vAlign w:val="bottom"/>
          </w:tcPr>
          <w:p w:rsidR="00034845" w:rsidRPr="0035053B" w:rsidRDefault="00034845" w:rsidP="009D4249">
            <w:r>
              <w:t>329,9</w:t>
            </w:r>
          </w:p>
        </w:tc>
        <w:tc>
          <w:tcPr>
            <w:tcW w:w="900" w:type="dxa"/>
            <w:vAlign w:val="bottom"/>
          </w:tcPr>
          <w:p w:rsidR="00034845" w:rsidRPr="0035053B" w:rsidRDefault="00034845" w:rsidP="009D4249">
            <w:r>
              <w:t>329,9</w:t>
            </w:r>
          </w:p>
        </w:tc>
        <w:tc>
          <w:tcPr>
            <w:tcW w:w="842" w:type="dxa"/>
            <w:vAlign w:val="bottom"/>
          </w:tcPr>
          <w:p w:rsidR="00034845" w:rsidRPr="0035053B" w:rsidRDefault="00034845" w:rsidP="009D4249">
            <w:r>
              <w:t>330,2</w:t>
            </w:r>
          </w:p>
        </w:tc>
        <w:tc>
          <w:tcPr>
            <w:tcW w:w="900" w:type="dxa"/>
            <w:gridSpan w:val="2"/>
            <w:vAlign w:val="bottom"/>
          </w:tcPr>
          <w:p w:rsidR="00034845" w:rsidRPr="0035053B" w:rsidRDefault="00034845" w:rsidP="009D4249">
            <w:r>
              <w:t>331,0</w:t>
            </w:r>
          </w:p>
        </w:tc>
        <w:tc>
          <w:tcPr>
            <w:tcW w:w="900" w:type="dxa"/>
            <w:vAlign w:val="bottom"/>
          </w:tcPr>
          <w:p w:rsidR="00034845" w:rsidRPr="0035053B" w:rsidRDefault="00034845" w:rsidP="009D4249">
            <w:r>
              <w:t>331,0</w:t>
            </w:r>
          </w:p>
        </w:tc>
        <w:tc>
          <w:tcPr>
            <w:tcW w:w="900" w:type="dxa"/>
            <w:gridSpan w:val="2"/>
            <w:vAlign w:val="bottom"/>
          </w:tcPr>
          <w:p w:rsidR="00034845" w:rsidRPr="0035053B" w:rsidRDefault="00034845" w:rsidP="009D4249">
            <w:r>
              <w:t>331,0</w:t>
            </w:r>
          </w:p>
        </w:tc>
        <w:tc>
          <w:tcPr>
            <w:tcW w:w="808" w:type="dxa"/>
            <w:vAlign w:val="bottom"/>
          </w:tcPr>
          <w:p w:rsidR="00034845" w:rsidRPr="0035053B" w:rsidRDefault="00034845" w:rsidP="009D4249">
            <w:r>
              <w:t>331,0</w:t>
            </w:r>
          </w:p>
        </w:tc>
        <w:tc>
          <w:tcPr>
            <w:tcW w:w="992" w:type="dxa"/>
            <w:vAlign w:val="bottom"/>
          </w:tcPr>
          <w:p w:rsidR="00034845" w:rsidRPr="0035053B" w:rsidRDefault="00034845" w:rsidP="009D4249">
            <w:r>
              <w:t>1655,0</w:t>
            </w:r>
          </w:p>
        </w:tc>
      </w:tr>
      <w:tr w:rsidR="00034845" w:rsidRPr="0035053B" w:rsidTr="008C7DA1">
        <w:tc>
          <w:tcPr>
            <w:tcW w:w="15629" w:type="dxa"/>
            <w:gridSpan w:val="16"/>
          </w:tcPr>
          <w:p w:rsidR="00034845" w:rsidRPr="0035053B" w:rsidRDefault="00034845" w:rsidP="0035053B">
            <w:r w:rsidRPr="0035053B">
              <w:t>Задача 5. Участие спорт</w:t>
            </w:r>
            <w:r>
              <w:t>сменов г.п. Пионерский в</w:t>
            </w:r>
            <w:r w:rsidRPr="0035053B">
              <w:t xml:space="preserve"> соревнованиях окружного, облас</w:t>
            </w:r>
            <w:r>
              <w:t>тного, всероссийского уровней</w:t>
            </w:r>
          </w:p>
        </w:tc>
      </w:tr>
      <w:tr w:rsidR="00034845" w:rsidRPr="0035053B" w:rsidTr="008C7DA1">
        <w:trPr>
          <w:trHeight w:val="466"/>
        </w:trPr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 xml:space="preserve">5.1. 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 w:rsidRPr="0035053B">
              <w:t>Участие спорт</w:t>
            </w:r>
            <w:r>
              <w:t>сменов</w:t>
            </w:r>
            <w:r w:rsidRPr="0035053B">
              <w:t xml:space="preserve"> в соревнованиях окружного, областного, всероссийского уровней</w:t>
            </w:r>
          </w:p>
        </w:tc>
        <w:tc>
          <w:tcPr>
            <w:tcW w:w="1260" w:type="dxa"/>
            <w:vMerge w:val="restart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>Всего</w:t>
            </w:r>
            <w:r>
              <w:t xml:space="preserve"> 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0</w:t>
            </w:r>
          </w:p>
        </w:tc>
      </w:tr>
      <w:tr w:rsidR="00034845" w:rsidRPr="0035053B" w:rsidTr="008C7DA1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0</w:t>
            </w:r>
          </w:p>
        </w:tc>
      </w:tr>
      <w:tr w:rsidR="00034845" w:rsidRPr="0035053B" w:rsidTr="008C7DA1">
        <w:tc>
          <w:tcPr>
            <w:tcW w:w="4527" w:type="dxa"/>
            <w:gridSpan w:val="2"/>
            <w:vMerge w:val="restart"/>
          </w:tcPr>
          <w:p w:rsidR="00034845" w:rsidRPr="004775EA" w:rsidRDefault="00034845" w:rsidP="0035053B">
            <w:pPr>
              <w:rPr>
                <w:b/>
              </w:rPr>
            </w:pPr>
            <w:r>
              <w:rPr>
                <w:b/>
              </w:rPr>
              <w:t>Итого</w:t>
            </w:r>
            <w:r w:rsidRPr="004775EA">
              <w:rPr>
                <w:b/>
              </w:rPr>
              <w:t xml:space="preserve"> по задаче 5</w:t>
            </w:r>
          </w:p>
        </w:tc>
        <w:tc>
          <w:tcPr>
            <w:tcW w:w="1260" w:type="dxa"/>
            <w:vMerge w:val="restart"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4775EA" w:rsidRDefault="00034845" w:rsidP="0035053B">
            <w:pPr>
              <w:rPr>
                <w:b/>
              </w:rPr>
            </w:pPr>
            <w:r w:rsidRPr="004775EA">
              <w:rPr>
                <w:b/>
              </w:rPr>
              <w:t xml:space="preserve">Всего </w:t>
            </w:r>
          </w:p>
        </w:tc>
        <w:tc>
          <w:tcPr>
            <w:tcW w:w="1160" w:type="dxa"/>
            <w:gridSpan w:val="2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1022" w:type="dxa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900" w:type="dxa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842" w:type="dxa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900" w:type="dxa"/>
            <w:gridSpan w:val="2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900" w:type="dxa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900" w:type="dxa"/>
            <w:gridSpan w:val="2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808" w:type="dxa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992" w:type="dxa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</w:tr>
      <w:tr w:rsidR="00034845" w:rsidRPr="0035053B" w:rsidTr="008C7DA1">
        <w:tc>
          <w:tcPr>
            <w:tcW w:w="4527" w:type="dxa"/>
            <w:gridSpan w:val="2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0</w:t>
            </w:r>
          </w:p>
        </w:tc>
      </w:tr>
      <w:tr w:rsidR="00034845" w:rsidRPr="0035053B" w:rsidTr="008C7DA1">
        <w:tc>
          <w:tcPr>
            <w:tcW w:w="15629" w:type="dxa"/>
            <w:gridSpan w:val="16"/>
          </w:tcPr>
          <w:p w:rsidR="00034845" w:rsidRPr="0035053B" w:rsidRDefault="00034845" w:rsidP="0035053B">
            <w:r w:rsidRPr="0035053B">
              <w:t xml:space="preserve">Задача 6. Популяризация физической культуры и массового спорта среди различных групп населения </w:t>
            </w:r>
            <w:r>
              <w:t xml:space="preserve"> г.п. Пионерский</w:t>
            </w:r>
          </w:p>
        </w:tc>
      </w:tr>
      <w:tr w:rsidR="00034845" w:rsidRPr="0035053B" w:rsidTr="008C7DA1">
        <w:tc>
          <w:tcPr>
            <w:tcW w:w="843" w:type="dxa"/>
          </w:tcPr>
          <w:p w:rsidR="00034845" w:rsidRPr="0035053B" w:rsidRDefault="00034845" w:rsidP="0035053B">
            <w:r w:rsidRPr="0035053B">
              <w:t>6.1.</w:t>
            </w:r>
          </w:p>
        </w:tc>
        <w:tc>
          <w:tcPr>
            <w:tcW w:w="3684" w:type="dxa"/>
          </w:tcPr>
          <w:p w:rsidR="00034845" w:rsidRPr="00223FF1" w:rsidRDefault="00034845" w:rsidP="0035053B">
            <w:r w:rsidRPr="00223FF1">
              <w:t xml:space="preserve">Информирование населения о спортивной жизни поселения и успехов воспитанников спортивных секций.   </w:t>
            </w:r>
          </w:p>
        </w:tc>
        <w:tc>
          <w:tcPr>
            <w:tcW w:w="1260" w:type="dxa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>Без финанси-рования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0</w:t>
            </w:r>
          </w:p>
        </w:tc>
      </w:tr>
      <w:tr w:rsidR="00034845" w:rsidRPr="0035053B" w:rsidTr="008C7DA1">
        <w:tc>
          <w:tcPr>
            <w:tcW w:w="843" w:type="dxa"/>
          </w:tcPr>
          <w:p w:rsidR="00034845" w:rsidRPr="0035053B" w:rsidRDefault="00034845" w:rsidP="0035053B">
            <w:r w:rsidRPr="0035053B">
              <w:t>6.1.1</w:t>
            </w:r>
          </w:p>
        </w:tc>
        <w:tc>
          <w:tcPr>
            <w:tcW w:w="3684" w:type="dxa"/>
          </w:tcPr>
          <w:p w:rsidR="00034845" w:rsidRPr="0035053B" w:rsidRDefault="00034845" w:rsidP="0035053B">
            <w:r w:rsidRPr="0035053B">
              <w:t xml:space="preserve">Информирование населения о ходе, итогах и результатах </w:t>
            </w:r>
            <w:r>
              <w:t xml:space="preserve">поселковых </w:t>
            </w:r>
            <w:r w:rsidRPr="0035053B">
              <w:t xml:space="preserve">спортивных мероприятий, </w:t>
            </w:r>
            <w:r>
              <w:t xml:space="preserve">путём </w:t>
            </w:r>
            <w:r w:rsidRPr="00223FF1">
              <w:rPr>
                <w:color w:val="000000"/>
              </w:rPr>
              <w:t>размещ</w:t>
            </w:r>
            <w:r>
              <w:rPr>
                <w:color w:val="000000"/>
              </w:rPr>
              <w:t>ения</w:t>
            </w:r>
            <w:r w:rsidRPr="00223FF1">
              <w:t xml:space="preserve"> на официальных сайтах учреждения и администрации г.п. Пионерский</w:t>
            </w:r>
          </w:p>
        </w:tc>
        <w:tc>
          <w:tcPr>
            <w:tcW w:w="1260" w:type="dxa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>Без финанси-рования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0</w:t>
            </w:r>
          </w:p>
        </w:tc>
      </w:tr>
      <w:tr w:rsidR="00034845" w:rsidRPr="0035053B" w:rsidTr="008C7DA1">
        <w:tc>
          <w:tcPr>
            <w:tcW w:w="843" w:type="dxa"/>
          </w:tcPr>
          <w:p w:rsidR="00034845" w:rsidRPr="0035053B" w:rsidRDefault="00034845" w:rsidP="0035053B">
            <w:r w:rsidRPr="0035053B">
              <w:t>6.1.2.</w:t>
            </w:r>
          </w:p>
        </w:tc>
        <w:tc>
          <w:tcPr>
            <w:tcW w:w="3684" w:type="dxa"/>
          </w:tcPr>
          <w:p w:rsidR="00034845" w:rsidRPr="0035053B" w:rsidRDefault="00034845" w:rsidP="0035053B">
            <w:r w:rsidRPr="0035053B">
              <w:t>Информирование населения об участии спортс</w:t>
            </w:r>
            <w:r>
              <w:t>менов, входящих в  сборные</w:t>
            </w:r>
            <w:r w:rsidRPr="0035053B">
              <w:t xml:space="preserve"> команд</w:t>
            </w:r>
            <w:r>
              <w:t>ы</w:t>
            </w:r>
            <w:r w:rsidRPr="0035053B">
              <w:t xml:space="preserve"> Советского района</w:t>
            </w:r>
            <w:r w:rsidRPr="0035053B">
              <w:br/>
              <w:t xml:space="preserve">в окружныхи всероссийских соревнованиях, </w:t>
            </w:r>
            <w:r>
              <w:t xml:space="preserve">путём </w:t>
            </w:r>
            <w:r w:rsidRPr="00223FF1">
              <w:rPr>
                <w:color w:val="000000"/>
              </w:rPr>
              <w:t>размещ</w:t>
            </w:r>
            <w:r>
              <w:rPr>
                <w:color w:val="000000"/>
              </w:rPr>
              <w:t>ения</w:t>
            </w:r>
            <w:r w:rsidRPr="00223FF1">
              <w:t xml:space="preserve"> на официальных сайтах учреждения и администрации г.п. Пионерский</w:t>
            </w:r>
          </w:p>
        </w:tc>
        <w:tc>
          <w:tcPr>
            <w:tcW w:w="1260" w:type="dxa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>Без финанси-рования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0</w:t>
            </w:r>
          </w:p>
        </w:tc>
      </w:tr>
      <w:tr w:rsidR="00034845" w:rsidRPr="0035053B" w:rsidTr="008C7DA1">
        <w:tc>
          <w:tcPr>
            <w:tcW w:w="843" w:type="dxa"/>
          </w:tcPr>
          <w:p w:rsidR="00034845" w:rsidRPr="0035053B" w:rsidRDefault="00034845" w:rsidP="0035053B">
            <w:r w:rsidRPr="0035053B">
              <w:t>6.1.3.</w:t>
            </w:r>
          </w:p>
        </w:tc>
        <w:tc>
          <w:tcPr>
            <w:tcW w:w="3684" w:type="dxa"/>
          </w:tcPr>
          <w:p w:rsidR="00034845" w:rsidRPr="0035053B" w:rsidRDefault="00034845" w:rsidP="0035053B">
            <w:r w:rsidRPr="0035053B">
              <w:t xml:space="preserve">Анонс спортивных мероприятий </w:t>
            </w:r>
            <w:r w:rsidRPr="00223FF1">
              <w:t>на</w:t>
            </w:r>
            <w:r>
              <w:t xml:space="preserve"> информационных стендах,</w:t>
            </w:r>
            <w:r w:rsidRPr="00223FF1">
              <w:t xml:space="preserve"> официальных сайтах учреждения и администрации г.п. Пионерский</w:t>
            </w:r>
          </w:p>
        </w:tc>
        <w:tc>
          <w:tcPr>
            <w:tcW w:w="1260" w:type="dxa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>Без финанси-рования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0</w:t>
            </w:r>
          </w:p>
        </w:tc>
      </w:tr>
      <w:tr w:rsidR="00034845" w:rsidRPr="0035053B" w:rsidTr="008C7DA1">
        <w:tc>
          <w:tcPr>
            <w:tcW w:w="843" w:type="dxa"/>
          </w:tcPr>
          <w:p w:rsidR="00034845" w:rsidRPr="0035053B" w:rsidRDefault="00034845" w:rsidP="0035053B">
            <w:r w:rsidRPr="0035053B">
              <w:t>6.1.4.</w:t>
            </w:r>
          </w:p>
        </w:tc>
        <w:tc>
          <w:tcPr>
            <w:tcW w:w="3684" w:type="dxa"/>
          </w:tcPr>
          <w:p w:rsidR="00034845" w:rsidRPr="0035053B" w:rsidRDefault="00034845" w:rsidP="00E17489">
            <w:r w:rsidRPr="0035053B">
              <w:t xml:space="preserve">Регулярное информирование населения </w:t>
            </w:r>
            <w:r w:rsidRPr="00223FF1">
              <w:t>на</w:t>
            </w:r>
            <w:r>
              <w:t xml:space="preserve"> информационных стендах,</w:t>
            </w:r>
            <w:r w:rsidRPr="00223FF1">
              <w:t xml:space="preserve"> официальных сайтах учреждения и администрации г.п. Пионерский</w:t>
            </w:r>
            <w:r>
              <w:t xml:space="preserve"> о возможностях спортив</w:t>
            </w:r>
            <w:r w:rsidRPr="0035053B">
              <w:t>ных сооружений:</w:t>
            </w:r>
            <w:r w:rsidRPr="0035053B">
              <w:br/>
              <w:t>о наличии и граф</w:t>
            </w:r>
            <w:r>
              <w:t>ике работы спортивных</w:t>
            </w:r>
            <w:r w:rsidRPr="0035053B">
              <w:t xml:space="preserve"> секций и клубов по месту жительства </w:t>
            </w:r>
          </w:p>
        </w:tc>
        <w:tc>
          <w:tcPr>
            <w:tcW w:w="1260" w:type="dxa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E17489"/>
        </w:tc>
        <w:tc>
          <w:tcPr>
            <w:tcW w:w="1418" w:type="dxa"/>
          </w:tcPr>
          <w:p w:rsidR="00034845" w:rsidRPr="0035053B" w:rsidRDefault="00034845" w:rsidP="00E17489">
            <w:r w:rsidRPr="0035053B">
              <w:t>Без финанси-рования</w:t>
            </w:r>
          </w:p>
        </w:tc>
        <w:tc>
          <w:tcPr>
            <w:tcW w:w="116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102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42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00" w:type="dxa"/>
            <w:gridSpan w:val="2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808" w:type="dxa"/>
          </w:tcPr>
          <w:p w:rsidR="00034845" w:rsidRPr="0035053B" w:rsidRDefault="00034845" w:rsidP="009D4249">
            <w:r>
              <w:t>0</w:t>
            </w:r>
          </w:p>
        </w:tc>
        <w:tc>
          <w:tcPr>
            <w:tcW w:w="992" w:type="dxa"/>
          </w:tcPr>
          <w:p w:rsidR="00034845" w:rsidRPr="0035053B" w:rsidRDefault="00034845" w:rsidP="009D4249">
            <w:r>
              <w:t>0</w:t>
            </w:r>
          </w:p>
        </w:tc>
      </w:tr>
      <w:tr w:rsidR="00034845" w:rsidRPr="0035053B" w:rsidTr="008C7DA1">
        <w:tc>
          <w:tcPr>
            <w:tcW w:w="843" w:type="dxa"/>
          </w:tcPr>
          <w:p w:rsidR="00034845" w:rsidRPr="0035053B" w:rsidRDefault="00034845" w:rsidP="0035053B"/>
        </w:tc>
        <w:tc>
          <w:tcPr>
            <w:tcW w:w="6362" w:type="dxa"/>
            <w:gridSpan w:val="3"/>
          </w:tcPr>
          <w:p w:rsidR="00034845" w:rsidRPr="0035053B" w:rsidRDefault="00034845" w:rsidP="00E17489">
            <w:r w:rsidRPr="004775EA">
              <w:rPr>
                <w:b/>
              </w:rPr>
              <w:t xml:space="preserve">Всего по задаче </w:t>
            </w:r>
            <w:r>
              <w:rPr>
                <w:b/>
              </w:rPr>
              <w:t>6</w:t>
            </w:r>
          </w:p>
        </w:tc>
        <w:tc>
          <w:tcPr>
            <w:tcW w:w="1160" w:type="dxa"/>
            <w:gridSpan w:val="2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1022" w:type="dxa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900" w:type="dxa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842" w:type="dxa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900" w:type="dxa"/>
            <w:gridSpan w:val="2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900" w:type="dxa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900" w:type="dxa"/>
            <w:gridSpan w:val="2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808" w:type="dxa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  <w:tc>
          <w:tcPr>
            <w:tcW w:w="992" w:type="dxa"/>
          </w:tcPr>
          <w:p w:rsidR="00034845" w:rsidRPr="004775EA" w:rsidRDefault="00034845" w:rsidP="009D4249">
            <w:pPr>
              <w:rPr>
                <w:b/>
              </w:rPr>
            </w:pPr>
            <w:r w:rsidRPr="004775EA">
              <w:rPr>
                <w:b/>
              </w:rPr>
              <w:t>0</w:t>
            </w:r>
          </w:p>
        </w:tc>
      </w:tr>
      <w:tr w:rsidR="00034845" w:rsidRPr="0035053B" w:rsidTr="008C7DA1">
        <w:tc>
          <w:tcPr>
            <w:tcW w:w="15629" w:type="dxa"/>
            <w:gridSpan w:val="16"/>
          </w:tcPr>
          <w:p w:rsidR="00034845" w:rsidRPr="0035053B" w:rsidRDefault="00034845" w:rsidP="0035053B">
            <w:r w:rsidRPr="0035053B">
              <w:t>Задача 7. Улучшение качества услуг, предоставляемых учреждениями физической культуры и спорта</w:t>
            </w:r>
          </w:p>
        </w:tc>
      </w:tr>
      <w:tr w:rsidR="00034845" w:rsidRPr="0035053B" w:rsidTr="00061D0D"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7.1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 w:rsidRPr="0035053B">
              <w:t xml:space="preserve">Обеспечение деятельности </w:t>
            </w:r>
            <w:r>
              <w:t xml:space="preserve">СОК «Энергия», Зала единоборств </w:t>
            </w:r>
          </w:p>
        </w:tc>
        <w:tc>
          <w:tcPr>
            <w:tcW w:w="1260" w:type="dxa"/>
            <w:vMerge w:val="restart"/>
          </w:tcPr>
          <w:p w:rsidR="00034845" w:rsidRDefault="00034845" w:rsidP="009165CF">
            <w:r>
              <w:t>МБУ КСК «Импульс»</w:t>
            </w:r>
          </w:p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>Всего</w:t>
            </w:r>
          </w:p>
        </w:tc>
        <w:tc>
          <w:tcPr>
            <w:tcW w:w="1017" w:type="dxa"/>
            <w:vAlign w:val="bottom"/>
          </w:tcPr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112 261,0</w:t>
            </w:r>
          </w:p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1165" w:type="dxa"/>
            <w:gridSpan w:val="2"/>
            <w:vAlign w:val="bottom"/>
          </w:tcPr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9 168,1</w:t>
            </w:r>
          </w:p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00" w:type="dxa"/>
            <w:vAlign w:val="bottom"/>
          </w:tcPr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9 252,1</w:t>
            </w:r>
          </w:p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12" w:type="dxa"/>
            <w:gridSpan w:val="2"/>
            <w:vAlign w:val="bottom"/>
          </w:tcPr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9 222,8</w:t>
            </w:r>
          </w:p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30" w:type="dxa"/>
            <w:vAlign w:val="bottom"/>
          </w:tcPr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00" w:type="dxa"/>
            <w:vAlign w:val="bottom"/>
          </w:tcPr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21" w:type="dxa"/>
            <w:vAlign w:val="bottom"/>
          </w:tcPr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9 322,0</w:t>
            </w:r>
          </w:p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87" w:type="dxa"/>
            <w:gridSpan w:val="2"/>
            <w:vAlign w:val="bottom"/>
          </w:tcPr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92" w:type="dxa"/>
            <w:vAlign w:val="bottom"/>
          </w:tcPr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46 970,0</w:t>
            </w:r>
          </w:p>
          <w:p w:rsidR="00034845" w:rsidRPr="00061D0D" w:rsidRDefault="00034845" w:rsidP="00061D0D">
            <w:pPr>
              <w:jc w:val="right"/>
              <w:rPr>
                <w:bCs/>
                <w:color w:val="000000"/>
              </w:rPr>
            </w:pPr>
          </w:p>
        </w:tc>
      </w:tr>
      <w:tr w:rsidR="00034845" w:rsidRPr="0035053B" w:rsidTr="008D11C2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017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112 261,0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1165" w:type="dxa"/>
            <w:gridSpan w:val="2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9 168,1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00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9 252,1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12" w:type="dxa"/>
            <w:gridSpan w:val="2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9 222,8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30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00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21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9 322,0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87" w:type="dxa"/>
            <w:gridSpan w:val="2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92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46 970,0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</w:tr>
      <w:tr w:rsidR="00034845" w:rsidRPr="0035053B" w:rsidTr="00C732BB">
        <w:trPr>
          <w:trHeight w:val="370"/>
        </w:trPr>
        <w:tc>
          <w:tcPr>
            <w:tcW w:w="843" w:type="dxa"/>
            <w:vMerge w:val="restart"/>
          </w:tcPr>
          <w:p w:rsidR="00034845" w:rsidRPr="0035053B" w:rsidRDefault="00034845" w:rsidP="0035053B">
            <w:r w:rsidRPr="0035053B">
              <w:t>7.1.1</w:t>
            </w:r>
          </w:p>
        </w:tc>
        <w:tc>
          <w:tcPr>
            <w:tcW w:w="3684" w:type="dxa"/>
            <w:vMerge w:val="restart"/>
          </w:tcPr>
          <w:p w:rsidR="00034845" w:rsidRPr="0035053B" w:rsidRDefault="00034845" w:rsidP="0035053B">
            <w:r w:rsidRPr="0035053B">
              <w:t xml:space="preserve">Финансовое обеспечение выполнения муниципального задания </w:t>
            </w:r>
            <w:r>
              <w:t xml:space="preserve">СОК «Энергия», Зала единоборств </w:t>
            </w:r>
            <w:r w:rsidRPr="0035053B">
              <w:t xml:space="preserve">на оказание муниципальных услуг населению </w:t>
            </w:r>
            <w:r>
              <w:t>г.п. Пионерский</w:t>
            </w:r>
          </w:p>
        </w:tc>
        <w:tc>
          <w:tcPr>
            <w:tcW w:w="1260" w:type="dxa"/>
            <w:vMerge w:val="restart"/>
          </w:tcPr>
          <w:p w:rsidR="00034845" w:rsidRPr="0035053B" w:rsidRDefault="00034845" w:rsidP="0035053B">
            <w:r>
              <w:t>АГП</w:t>
            </w:r>
          </w:p>
        </w:tc>
        <w:tc>
          <w:tcPr>
            <w:tcW w:w="1418" w:type="dxa"/>
          </w:tcPr>
          <w:p w:rsidR="00034845" w:rsidRPr="0035053B" w:rsidRDefault="00034845" w:rsidP="0035053B">
            <w:r w:rsidRPr="0035053B">
              <w:t>Всего</w:t>
            </w:r>
          </w:p>
        </w:tc>
        <w:tc>
          <w:tcPr>
            <w:tcW w:w="1017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112 261,0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1165" w:type="dxa"/>
            <w:gridSpan w:val="2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9 168,1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00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9 252,1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12" w:type="dxa"/>
            <w:gridSpan w:val="2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9 222,8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30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00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21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9 322,0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87" w:type="dxa"/>
            <w:gridSpan w:val="2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92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46 970,0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</w:tr>
      <w:tr w:rsidR="00034845" w:rsidRPr="0035053B" w:rsidTr="00061D0D">
        <w:tc>
          <w:tcPr>
            <w:tcW w:w="843" w:type="dxa"/>
            <w:vMerge/>
          </w:tcPr>
          <w:p w:rsidR="00034845" w:rsidRPr="0035053B" w:rsidRDefault="00034845" w:rsidP="0035053B"/>
        </w:tc>
        <w:tc>
          <w:tcPr>
            <w:tcW w:w="3684" w:type="dxa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017" w:type="dxa"/>
            <w:vAlign w:val="center"/>
          </w:tcPr>
          <w:p w:rsidR="00034845" w:rsidRPr="0035053B" w:rsidRDefault="00034845" w:rsidP="0035053B">
            <w:r>
              <w:t>106959,1</w:t>
            </w:r>
          </w:p>
        </w:tc>
        <w:tc>
          <w:tcPr>
            <w:tcW w:w="1165" w:type="dxa"/>
            <w:gridSpan w:val="2"/>
            <w:vAlign w:val="center"/>
          </w:tcPr>
          <w:p w:rsidR="00034845" w:rsidRPr="0035053B" w:rsidRDefault="00034845" w:rsidP="0035053B">
            <w:r>
              <w:t>8726,8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35053B">
            <w:r>
              <w:t>8810,8</w:t>
            </w:r>
          </w:p>
        </w:tc>
        <w:tc>
          <w:tcPr>
            <w:tcW w:w="912" w:type="dxa"/>
            <w:gridSpan w:val="2"/>
            <w:vAlign w:val="center"/>
          </w:tcPr>
          <w:p w:rsidR="00034845" w:rsidRPr="0035053B" w:rsidRDefault="00034845" w:rsidP="0035053B">
            <w:r>
              <w:t>8781,5</w:t>
            </w:r>
          </w:p>
        </w:tc>
        <w:tc>
          <w:tcPr>
            <w:tcW w:w="830" w:type="dxa"/>
            <w:vAlign w:val="center"/>
          </w:tcPr>
          <w:p w:rsidR="00034845" w:rsidRPr="0035053B" w:rsidRDefault="00034845" w:rsidP="0035053B">
            <w:r>
              <w:t>9000,0</w:t>
            </w:r>
          </w:p>
        </w:tc>
        <w:tc>
          <w:tcPr>
            <w:tcW w:w="900" w:type="dxa"/>
            <w:vAlign w:val="center"/>
          </w:tcPr>
          <w:p w:rsidR="00034845" w:rsidRPr="0035053B" w:rsidRDefault="00034845" w:rsidP="0035053B">
            <w:r>
              <w:t>9000,0</w:t>
            </w:r>
          </w:p>
        </w:tc>
        <w:tc>
          <w:tcPr>
            <w:tcW w:w="821" w:type="dxa"/>
            <w:vAlign w:val="center"/>
          </w:tcPr>
          <w:p w:rsidR="00034845" w:rsidRPr="0035053B" w:rsidRDefault="00034845" w:rsidP="0035053B">
            <w:r>
              <w:t>8880,0</w:t>
            </w:r>
          </w:p>
        </w:tc>
        <w:tc>
          <w:tcPr>
            <w:tcW w:w="887" w:type="dxa"/>
            <w:gridSpan w:val="2"/>
            <w:vAlign w:val="center"/>
          </w:tcPr>
          <w:p w:rsidR="00034845" w:rsidRPr="0035053B" w:rsidRDefault="00034845" w:rsidP="0035053B">
            <w:r>
              <w:t>9000,0</w:t>
            </w:r>
          </w:p>
        </w:tc>
        <w:tc>
          <w:tcPr>
            <w:tcW w:w="992" w:type="dxa"/>
            <w:vAlign w:val="center"/>
          </w:tcPr>
          <w:p w:rsidR="00034845" w:rsidRDefault="00034845" w:rsidP="0035053B">
            <w:r>
              <w:t>44760,0</w:t>
            </w:r>
          </w:p>
        </w:tc>
      </w:tr>
      <w:tr w:rsidR="00034845" w:rsidRPr="0035053B" w:rsidTr="00061D0D">
        <w:tc>
          <w:tcPr>
            <w:tcW w:w="843" w:type="dxa"/>
          </w:tcPr>
          <w:p w:rsidR="00034845" w:rsidRPr="0035053B" w:rsidRDefault="00034845" w:rsidP="0035053B">
            <w:r w:rsidRPr="0035053B">
              <w:t>7.1.2.</w:t>
            </w:r>
          </w:p>
        </w:tc>
        <w:tc>
          <w:tcPr>
            <w:tcW w:w="3684" w:type="dxa"/>
          </w:tcPr>
          <w:p w:rsidR="00034845" w:rsidRPr="0035053B" w:rsidRDefault="00034845" w:rsidP="0035053B">
            <w:r w:rsidRPr="0035053B">
              <w:t xml:space="preserve">Компенсация стоимости проезда к месту использования отдыха и обратно работникам </w:t>
            </w:r>
            <w:r>
              <w:t xml:space="preserve"> </w:t>
            </w:r>
            <w:r w:rsidRPr="0035053B">
              <w:t xml:space="preserve"> </w:t>
            </w:r>
            <w:r>
              <w:t>СОК «Энергия», Зала единоборств</w:t>
            </w:r>
          </w:p>
        </w:tc>
        <w:tc>
          <w:tcPr>
            <w:tcW w:w="1260" w:type="dxa"/>
          </w:tcPr>
          <w:p w:rsidR="00034845" w:rsidRPr="0035053B" w:rsidRDefault="00034845" w:rsidP="0035053B">
            <w:r>
              <w:t>АГП</w:t>
            </w:r>
          </w:p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017" w:type="dxa"/>
          </w:tcPr>
          <w:p w:rsidR="00034845" w:rsidRPr="0035053B" w:rsidRDefault="00034845" w:rsidP="0035053B">
            <w:r>
              <w:t>2400,0</w:t>
            </w:r>
          </w:p>
        </w:tc>
        <w:tc>
          <w:tcPr>
            <w:tcW w:w="1165" w:type="dxa"/>
            <w:gridSpan w:val="2"/>
          </w:tcPr>
          <w:p w:rsidR="00034845" w:rsidRPr="0035053B" w:rsidRDefault="00034845" w:rsidP="0035053B">
            <w:r>
              <w:t>200,0</w:t>
            </w:r>
          </w:p>
        </w:tc>
        <w:tc>
          <w:tcPr>
            <w:tcW w:w="900" w:type="dxa"/>
          </w:tcPr>
          <w:p w:rsidR="00034845" w:rsidRPr="0035053B" w:rsidRDefault="00034845" w:rsidP="0035053B">
            <w:r>
              <w:t>200,0</w:t>
            </w:r>
          </w:p>
        </w:tc>
        <w:tc>
          <w:tcPr>
            <w:tcW w:w="912" w:type="dxa"/>
            <w:gridSpan w:val="2"/>
          </w:tcPr>
          <w:p w:rsidR="00034845" w:rsidRPr="0035053B" w:rsidRDefault="00034845" w:rsidP="0035053B">
            <w:r>
              <w:t>200,0</w:t>
            </w:r>
          </w:p>
        </w:tc>
        <w:tc>
          <w:tcPr>
            <w:tcW w:w="830" w:type="dxa"/>
          </w:tcPr>
          <w:p w:rsidR="00034845" w:rsidRPr="0035053B" w:rsidRDefault="00034845" w:rsidP="0035053B">
            <w:r>
              <w:t>200,0</w:t>
            </w:r>
          </w:p>
        </w:tc>
        <w:tc>
          <w:tcPr>
            <w:tcW w:w="900" w:type="dxa"/>
          </w:tcPr>
          <w:p w:rsidR="00034845" w:rsidRPr="0035053B" w:rsidRDefault="00034845" w:rsidP="0035053B">
            <w:r>
              <w:t>200,0</w:t>
            </w:r>
          </w:p>
        </w:tc>
        <w:tc>
          <w:tcPr>
            <w:tcW w:w="821" w:type="dxa"/>
          </w:tcPr>
          <w:p w:rsidR="00034845" w:rsidRPr="0035053B" w:rsidRDefault="00034845" w:rsidP="0035053B">
            <w:r>
              <w:t>200,0</w:t>
            </w:r>
          </w:p>
        </w:tc>
        <w:tc>
          <w:tcPr>
            <w:tcW w:w="887" w:type="dxa"/>
            <w:gridSpan w:val="2"/>
          </w:tcPr>
          <w:p w:rsidR="00034845" w:rsidRPr="0035053B" w:rsidRDefault="00034845" w:rsidP="0035053B">
            <w:r>
              <w:t>200,0</w:t>
            </w:r>
          </w:p>
        </w:tc>
        <w:tc>
          <w:tcPr>
            <w:tcW w:w="992" w:type="dxa"/>
          </w:tcPr>
          <w:p w:rsidR="00034845" w:rsidRPr="0035053B" w:rsidRDefault="00034845" w:rsidP="0035053B">
            <w:r>
              <w:t>1000,0</w:t>
            </w:r>
          </w:p>
        </w:tc>
      </w:tr>
      <w:tr w:rsidR="00034845" w:rsidRPr="0035053B" w:rsidTr="00061D0D">
        <w:tc>
          <w:tcPr>
            <w:tcW w:w="843" w:type="dxa"/>
          </w:tcPr>
          <w:p w:rsidR="00034845" w:rsidRPr="0035053B" w:rsidRDefault="00034845" w:rsidP="0035053B">
            <w:bookmarkStart w:id="0" w:name="_GoBack" w:colFirst="3" w:colLast="3"/>
            <w:r w:rsidRPr="0035053B">
              <w:t>7.1.3.</w:t>
            </w:r>
          </w:p>
        </w:tc>
        <w:tc>
          <w:tcPr>
            <w:tcW w:w="3684" w:type="dxa"/>
          </w:tcPr>
          <w:p w:rsidR="00034845" w:rsidRPr="0035053B" w:rsidRDefault="00034845" w:rsidP="0035053B">
            <w:r w:rsidRPr="0035053B">
              <w:t xml:space="preserve">Финансовое обеспечение непредвиденных расходов, связанных с выплатами заработной платы работникам на уровне не ниже установленного минимального размера оплаты труда </w:t>
            </w:r>
          </w:p>
        </w:tc>
        <w:tc>
          <w:tcPr>
            <w:tcW w:w="1260" w:type="dxa"/>
          </w:tcPr>
          <w:p w:rsidR="00034845" w:rsidRPr="0035053B" w:rsidRDefault="00034845" w:rsidP="0035053B">
            <w:r>
              <w:t>АГП</w:t>
            </w:r>
          </w:p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017" w:type="dxa"/>
          </w:tcPr>
          <w:p w:rsidR="00034845" w:rsidRPr="0035053B" w:rsidRDefault="00034845" w:rsidP="0035053B">
            <w:r>
              <w:t>2901,9</w:t>
            </w:r>
          </w:p>
        </w:tc>
        <w:tc>
          <w:tcPr>
            <w:tcW w:w="1165" w:type="dxa"/>
            <w:gridSpan w:val="2"/>
          </w:tcPr>
          <w:p w:rsidR="00034845" w:rsidRPr="0035053B" w:rsidRDefault="00034845" w:rsidP="0035053B">
            <w:r>
              <w:t>241,3</w:t>
            </w:r>
          </w:p>
        </w:tc>
        <w:tc>
          <w:tcPr>
            <w:tcW w:w="900" w:type="dxa"/>
          </w:tcPr>
          <w:p w:rsidR="00034845" w:rsidRPr="0035053B" w:rsidRDefault="00034845" w:rsidP="0035053B">
            <w:r>
              <w:t>241,3</w:t>
            </w:r>
          </w:p>
        </w:tc>
        <w:tc>
          <w:tcPr>
            <w:tcW w:w="912" w:type="dxa"/>
            <w:gridSpan w:val="2"/>
          </w:tcPr>
          <w:p w:rsidR="00034845" w:rsidRPr="0035053B" w:rsidRDefault="00034845" w:rsidP="0035053B">
            <w:r>
              <w:t>241,3</w:t>
            </w:r>
          </w:p>
        </w:tc>
        <w:tc>
          <w:tcPr>
            <w:tcW w:w="830" w:type="dxa"/>
          </w:tcPr>
          <w:p w:rsidR="00034845" w:rsidRPr="0035053B" w:rsidRDefault="00034845" w:rsidP="0035053B">
            <w:r>
              <w:t>242,0</w:t>
            </w:r>
          </w:p>
        </w:tc>
        <w:tc>
          <w:tcPr>
            <w:tcW w:w="900" w:type="dxa"/>
          </w:tcPr>
          <w:p w:rsidR="00034845" w:rsidRPr="0035053B" w:rsidRDefault="00034845" w:rsidP="0035053B">
            <w:r>
              <w:t>242,0</w:t>
            </w:r>
          </w:p>
        </w:tc>
        <w:tc>
          <w:tcPr>
            <w:tcW w:w="821" w:type="dxa"/>
          </w:tcPr>
          <w:p w:rsidR="00034845" w:rsidRPr="0035053B" w:rsidRDefault="00034845" w:rsidP="0035053B">
            <w:r>
              <w:t>242,0</w:t>
            </w:r>
          </w:p>
        </w:tc>
        <w:tc>
          <w:tcPr>
            <w:tcW w:w="887" w:type="dxa"/>
            <w:gridSpan w:val="2"/>
          </w:tcPr>
          <w:p w:rsidR="00034845" w:rsidRPr="0035053B" w:rsidRDefault="00034845" w:rsidP="0035053B">
            <w:r>
              <w:t>242,0</w:t>
            </w:r>
          </w:p>
        </w:tc>
        <w:tc>
          <w:tcPr>
            <w:tcW w:w="992" w:type="dxa"/>
          </w:tcPr>
          <w:p w:rsidR="00034845" w:rsidRPr="0035053B" w:rsidRDefault="00034845" w:rsidP="0035053B">
            <w:r>
              <w:t>1210</w:t>
            </w:r>
          </w:p>
        </w:tc>
      </w:tr>
      <w:bookmarkEnd w:id="0"/>
      <w:tr w:rsidR="00034845" w:rsidRPr="0035053B" w:rsidTr="00E82008">
        <w:tc>
          <w:tcPr>
            <w:tcW w:w="4527" w:type="dxa"/>
            <w:gridSpan w:val="2"/>
            <w:vMerge w:val="restart"/>
          </w:tcPr>
          <w:p w:rsidR="00034845" w:rsidRPr="00893916" w:rsidRDefault="00034845" w:rsidP="0035053B">
            <w:pPr>
              <w:rPr>
                <w:b/>
              </w:rPr>
            </w:pPr>
            <w:r w:rsidRPr="00893916">
              <w:rPr>
                <w:b/>
              </w:rPr>
              <w:t>Всего по задаче 7</w:t>
            </w:r>
          </w:p>
        </w:tc>
        <w:tc>
          <w:tcPr>
            <w:tcW w:w="1260" w:type="dxa"/>
            <w:vMerge w:val="restart"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893916" w:rsidRDefault="00034845" w:rsidP="0035053B">
            <w:pPr>
              <w:rPr>
                <w:b/>
              </w:rPr>
            </w:pPr>
            <w:r w:rsidRPr="00893916">
              <w:rPr>
                <w:b/>
              </w:rPr>
              <w:t>Всего</w:t>
            </w:r>
          </w:p>
        </w:tc>
        <w:tc>
          <w:tcPr>
            <w:tcW w:w="1017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112 261,0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1165" w:type="dxa"/>
            <w:gridSpan w:val="2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9 168,1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00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9 252,1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12" w:type="dxa"/>
            <w:gridSpan w:val="2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9 222,8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30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00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21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9 322,0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87" w:type="dxa"/>
            <w:gridSpan w:val="2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92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46 970,0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</w:tr>
      <w:tr w:rsidR="00034845" w:rsidRPr="0035053B" w:rsidTr="00012E2E">
        <w:tc>
          <w:tcPr>
            <w:tcW w:w="4527" w:type="dxa"/>
            <w:gridSpan w:val="2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017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112 261,0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1165" w:type="dxa"/>
            <w:gridSpan w:val="2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9 168,1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00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9 252,1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12" w:type="dxa"/>
            <w:gridSpan w:val="2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9 222,8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30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00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21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9 322,0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887" w:type="dxa"/>
            <w:gridSpan w:val="2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9 442,0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992" w:type="dxa"/>
            <w:vAlign w:val="bottom"/>
          </w:tcPr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  <w:r w:rsidRPr="00061D0D">
              <w:rPr>
                <w:bCs/>
                <w:color w:val="000000"/>
              </w:rPr>
              <w:t>46 970,0</w:t>
            </w:r>
          </w:p>
          <w:p w:rsidR="00034845" w:rsidRPr="00061D0D" w:rsidRDefault="00034845" w:rsidP="00AC091B">
            <w:pPr>
              <w:jc w:val="right"/>
              <w:rPr>
                <w:bCs/>
                <w:color w:val="000000"/>
              </w:rPr>
            </w:pPr>
          </w:p>
        </w:tc>
      </w:tr>
      <w:tr w:rsidR="00034845" w:rsidRPr="0035053B" w:rsidTr="00061D0D">
        <w:trPr>
          <w:trHeight w:val="405"/>
        </w:trPr>
        <w:tc>
          <w:tcPr>
            <w:tcW w:w="4527" w:type="dxa"/>
            <w:gridSpan w:val="2"/>
            <w:vMerge w:val="restart"/>
          </w:tcPr>
          <w:p w:rsidR="00034845" w:rsidRPr="001B712D" w:rsidRDefault="00034845" w:rsidP="0035053B">
            <w:pPr>
              <w:rPr>
                <w:b/>
              </w:rPr>
            </w:pPr>
            <w:r w:rsidRPr="001B712D">
              <w:rPr>
                <w:b/>
              </w:rPr>
              <w:t>Всего по муниципальной программе:</w:t>
            </w:r>
          </w:p>
        </w:tc>
        <w:tc>
          <w:tcPr>
            <w:tcW w:w="1260" w:type="dxa"/>
            <w:vMerge w:val="restart"/>
          </w:tcPr>
          <w:p w:rsidR="00034845" w:rsidRPr="001B712D" w:rsidRDefault="00034845" w:rsidP="0035053B">
            <w:pPr>
              <w:rPr>
                <w:b/>
              </w:rPr>
            </w:pPr>
          </w:p>
        </w:tc>
        <w:tc>
          <w:tcPr>
            <w:tcW w:w="1418" w:type="dxa"/>
          </w:tcPr>
          <w:p w:rsidR="00034845" w:rsidRPr="001B712D" w:rsidRDefault="00034845" w:rsidP="0035053B">
            <w:pPr>
              <w:rPr>
                <w:b/>
              </w:rPr>
            </w:pPr>
            <w:r w:rsidRPr="001B712D">
              <w:rPr>
                <w:b/>
              </w:rPr>
              <w:t>Всего</w:t>
            </w:r>
          </w:p>
        </w:tc>
        <w:tc>
          <w:tcPr>
            <w:tcW w:w="1017" w:type="dxa"/>
            <w:vAlign w:val="center"/>
          </w:tcPr>
          <w:p w:rsidR="00034845" w:rsidRPr="001B712D" w:rsidRDefault="00034845" w:rsidP="00EE41A8">
            <w:pPr>
              <w:rPr>
                <w:b/>
              </w:rPr>
            </w:pPr>
            <w:r w:rsidRPr="001B712D">
              <w:rPr>
                <w:b/>
                <w:color w:val="000000"/>
              </w:rPr>
              <w:t>117 009,0</w:t>
            </w:r>
          </w:p>
        </w:tc>
        <w:tc>
          <w:tcPr>
            <w:tcW w:w="1165" w:type="dxa"/>
            <w:gridSpan w:val="2"/>
            <w:vAlign w:val="center"/>
          </w:tcPr>
          <w:p w:rsidR="00034845" w:rsidRPr="001B712D" w:rsidRDefault="00034845" w:rsidP="00EE41A8">
            <w:pPr>
              <w:rPr>
                <w:b/>
              </w:rPr>
            </w:pPr>
            <w:r w:rsidRPr="001B712D">
              <w:rPr>
                <w:b/>
              </w:rPr>
              <w:t>9500,0</w:t>
            </w:r>
          </w:p>
        </w:tc>
        <w:tc>
          <w:tcPr>
            <w:tcW w:w="900" w:type="dxa"/>
            <w:vAlign w:val="center"/>
          </w:tcPr>
          <w:p w:rsidR="00034845" w:rsidRPr="001B712D" w:rsidRDefault="00034845" w:rsidP="00EE41A8">
            <w:pPr>
              <w:rPr>
                <w:b/>
              </w:rPr>
            </w:pPr>
            <w:r w:rsidRPr="001B712D">
              <w:rPr>
                <w:b/>
              </w:rPr>
              <w:t>9609,0</w:t>
            </w:r>
          </w:p>
        </w:tc>
        <w:tc>
          <w:tcPr>
            <w:tcW w:w="912" w:type="dxa"/>
            <w:gridSpan w:val="2"/>
            <w:vAlign w:val="center"/>
          </w:tcPr>
          <w:p w:rsidR="00034845" w:rsidRPr="001B712D" w:rsidRDefault="00034845" w:rsidP="00EE41A8">
            <w:pPr>
              <w:rPr>
                <w:b/>
              </w:rPr>
            </w:pPr>
            <w:r w:rsidRPr="001B712D">
              <w:rPr>
                <w:b/>
              </w:rPr>
              <w:t>9700,0</w:t>
            </w:r>
          </w:p>
        </w:tc>
        <w:tc>
          <w:tcPr>
            <w:tcW w:w="830" w:type="dxa"/>
            <w:vAlign w:val="center"/>
          </w:tcPr>
          <w:p w:rsidR="00034845" w:rsidRPr="001B712D" w:rsidRDefault="00034845" w:rsidP="00EE41A8">
            <w:pPr>
              <w:rPr>
                <w:b/>
              </w:rPr>
            </w:pPr>
            <w:r w:rsidRPr="001B712D">
              <w:rPr>
                <w:b/>
              </w:rPr>
              <w:t>9800,0</w:t>
            </w:r>
          </w:p>
        </w:tc>
        <w:tc>
          <w:tcPr>
            <w:tcW w:w="900" w:type="dxa"/>
            <w:vAlign w:val="center"/>
          </w:tcPr>
          <w:p w:rsidR="00034845" w:rsidRPr="001B712D" w:rsidRDefault="00034845" w:rsidP="00EE41A8">
            <w:pPr>
              <w:rPr>
                <w:b/>
              </w:rPr>
            </w:pPr>
            <w:r w:rsidRPr="001B712D">
              <w:rPr>
                <w:b/>
              </w:rPr>
              <w:t>9800,0</w:t>
            </w:r>
          </w:p>
        </w:tc>
        <w:tc>
          <w:tcPr>
            <w:tcW w:w="821" w:type="dxa"/>
            <w:vAlign w:val="center"/>
          </w:tcPr>
          <w:p w:rsidR="00034845" w:rsidRPr="001B712D" w:rsidRDefault="00034845" w:rsidP="00EE41A8">
            <w:pPr>
              <w:rPr>
                <w:b/>
              </w:rPr>
            </w:pPr>
            <w:r w:rsidRPr="001B712D">
              <w:rPr>
                <w:b/>
              </w:rPr>
              <w:t>9800,0</w:t>
            </w:r>
          </w:p>
        </w:tc>
        <w:tc>
          <w:tcPr>
            <w:tcW w:w="887" w:type="dxa"/>
            <w:gridSpan w:val="2"/>
            <w:vAlign w:val="center"/>
          </w:tcPr>
          <w:p w:rsidR="00034845" w:rsidRPr="001B712D" w:rsidRDefault="00034845" w:rsidP="00EE41A8">
            <w:pPr>
              <w:rPr>
                <w:b/>
              </w:rPr>
            </w:pPr>
            <w:r w:rsidRPr="001B712D">
              <w:rPr>
                <w:b/>
              </w:rPr>
              <w:t>9800,0</w:t>
            </w:r>
          </w:p>
        </w:tc>
        <w:tc>
          <w:tcPr>
            <w:tcW w:w="992" w:type="dxa"/>
            <w:vAlign w:val="center"/>
          </w:tcPr>
          <w:p w:rsidR="00034845" w:rsidRPr="001B712D" w:rsidRDefault="00034845" w:rsidP="00EE41A8">
            <w:pPr>
              <w:rPr>
                <w:b/>
              </w:rPr>
            </w:pPr>
            <w:r w:rsidRPr="001B712D">
              <w:rPr>
                <w:b/>
              </w:rPr>
              <w:t>49000,0</w:t>
            </w:r>
          </w:p>
          <w:p w:rsidR="00034845" w:rsidRPr="001B712D" w:rsidRDefault="00034845" w:rsidP="00EE41A8">
            <w:pPr>
              <w:rPr>
                <w:b/>
              </w:rPr>
            </w:pPr>
          </w:p>
        </w:tc>
      </w:tr>
      <w:tr w:rsidR="00034845" w:rsidRPr="0035053B" w:rsidTr="00061D0D">
        <w:trPr>
          <w:trHeight w:val="665"/>
        </w:trPr>
        <w:tc>
          <w:tcPr>
            <w:tcW w:w="4527" w:type="dxa"/>
            <w:gridSpan w:val="2"/>
            <w:vMerge/>
          </w:tcPr>
          <w:p w:rsidR="00034845" w:rsidRPr="001B712D" w:rsidRDefault="00034845" w:rsidP="0035053B">
            <w:pPr>
              <w:rPr>
                <w:b/>
              </w:rPr>
            </w:pPr>
          </w:p>
        </w:tc>
        <w:tc>
          <w:tcPr>
            <w:tcW w:w="1260" w:type="dxa"/>
            <w:vMerge/>
          </w:tcPr>
          <w:p w:rsidR="00034845" w:rsidRPr="001B712D" w:rsidRDefault="00034845" w:rsidP="0035053B">
            <w:pPr>
              <w:rPr>
                <w:b/>
              </w:rPr>
            </w:pPr>
          </w:p>
        </w:tc>
        <w:tc>
          <w:tcPr>
            <w:tcW w:w="1418" w:type="dxa"/>
          </w:tcPr>
          <w:p w:rsidR="00034845" w:rsidRPr="001B712D" w:rsidRDefault="00034845" w:rsidP="0035053B">
            <w:pPr>
              <w:rPr>
                <w:b/>
              </w:rPr>
            </w:pPr>
            <w:r w:rsidRPr="001B712D">
              <w:rPr>
                <w:b/>
              </w:rPr>
              <w:t>Бюджет поселения</w:t>
            </w:r>
          </w:p>
        </w:tc>
        <w:tc>
          <w:tcPr>
            <w:tcW w:w="1017" w:type="dxa"/>
            <w:vAlign w:val="center"/>
          </w:tcPr>
          <w:p w:rsidR="00034845" w:rsidRPr="001B712D" w:rsidRDefault="00034845" w:rsidP="009D4249">
            <w:pPr>
              <w:rPr>
                <w:b/>
              </w:rPr>
            </w:pPr>
            <w:r w:rsidRPr="001B712D">
              <w:rPr>
                <w:b/>
                <w:color w:val="000000"/>
              </w:rPr>
              <w:t>117 009,0</w:t>
            </w:r>
          </w:p>
        </w:tc>
        <w:tc>
          <w:tcPr>
            <w:tcW w:w="1165" w:type="dxa"/>
            <w:gridSpan w:val="2"/>
            <w:vAlign w:val="center"/>
          </w:tcPr>
          <w:p w:rsidR="00034845" w:rsidRPr="001B712D" w:rsidRDefault="00034845" w:rsidP="009D4249">
            <w:pPr>
              <w:rPr>
                <w:b/>
              </w:rPr>
            </w:pPr>
            <w:r w:rsidRPr="001B712D">
              <w:rPr>
                <w:b/>
              </w:rPr>
              <w:t>9500,0</w:t>
            </w:r>
          </w:p>
        </w:tc>
        <w:tc>
          <w:tcPr>
            <w:tcW w:w="900" w:type="dxa"/>
            <w:vAlign w:val="center"/>
          </w:tcPr>
          <w:p w:rsidR="00034845" w:rsidRPr="001B712D" w:rsidRDefault="00034845" w:rsidP="009D4249">
            <w:pPr>
              <w:rPr>
                <w:b/>
              </w:rPr>
            </w:pPr>
            <w:r w:rsidRPr="001B712D">
              <w:rPr>
                <w:b/>
              </w:rPr>
              <w:t>9609,0</w:t>
            </w:r>
          </w:p>
        </w:tc>
        <w:tc>
          <w:tcPr>
            <w:tcW w:w="912" w:type="dxa"/>
            <w:gridSpan w:val="2"/>
            <w:vAlign w:val="center"/>
          </w:tcPr>
          <w:p w:rsidR="00034845" w:rsidRPr="001B712D" w:rsidRDefault="00034845" w:rsidP="009D4249">
            <w:pPr>
              <w:rPr>
                <w:b/>
              </w:rPr>
            </w:pPr>
            <w:r w:rsidRPr="001B712D">
              <w:rPr>
                <w:b/>
              </w:rPr>
              <w:t>9700,0</w:t>
            </w:r>
          </w:p>
        </w:tc>
        <w:tc>
          <w:tcPr>
            <w:tcW w:w="830" w:type="dxa"/>
            <w:vAlign w:val="center"/>
          </w:tcPr>
          <w:p w:rsidR="00034845" w:rsidRPr="001B712D" w:rsidRDefault="00034845" w:rsidP="009D4249">
            <w:pPr>
              <w:rPr>
                <w:b/>
              </w:rPr>
            </w:pPr>
            <w:r w:rsidRPr="001B712D">
              <w:rPr>
                <w:b/>
              </w:rPr>
              <w:t>9800,0</w:t>
            </w:r>
          </w:p>
        </w:tc>
        <w:tc>
          <w:tcPr>
            <w:tcW w:w="900" w:type="dxa"/>
            <w:vAlign w:val="center"/>
          </w:tcPr>
          <w:p w:rsidR="00034845" w:rsidRPr="001B712D" w:rsidRDefault="00034845" w:rsidP="009D4249">
            <w:pPr>
              <w:rPr>
                <w:b/>
              </w:rPr>
            </w:pPr>
            <w:r w:rsidRPr="001B712D">
              <w:rPr>
                <w:b/>
              </w:rPr>
              <w:t>9800,0</w:t>
            </w:r>
          </w:p>
        </w:tc>
        <w:tc>
          <w:tcPr>
            <w:tcW w:w="821" w:type="dxa"/>
            <w:vAlign w:val="center"/>
          </w:tcPr>
          <w:p w:rsidR="00034845" w:rsidRPr="001B712D" w:rsidRDefault="00034845" w:rsidP="009D4249">
            <w:pPr>
              <w:rPr>
                <w:b/>
              </w:rPr>
            </w:pPr>
            <w:r w:rsidRPr="001B712D">
              <w:rPr>
                <w:b/>
              </w:rPr>
              <w:t>9800,0</w:t>
            </w:r>
          </w:p>
        </w:tc>
        <w:tc>
          <w:tcPr>
            <w:tcW w:w="887" w:type="dxa"/>
            <w:gridSpan w:val="2"/>
            <w:vAlign w:val="center"/>
          </w:tcPr>
          <w:p w:rsidR="00034845" w:rsidRPr="001B712D" w:rsidRDefault="00034845" w:rsidP="009D4249">
            <w:pPr>
              <w:rPr>
                <w:b/>
              </w:rPr>
            </w:pPr>
            <w:r w:rsidRPr="001B712D">
              <w:rPr>
                <w:b/>
              </w:rPr>
              <w:t>9800,0</w:t>
            </w:r>
          </w:p>
        </w:tc>
        <w:tc>
          <w:tcPr>
            <w:tcW w:w="992" w:type="dxa"/>
            <w:vAlign w:val="center"/>
          </w:tcPr>
          <w:p w:rsidR="00034845" w:rsidRPr="001B712D" w:rsidRDefault="00034845" w:rsidP="009D4249">
            <w:pPr>
              <w:rPr>
                <w:b/>
              </w:rPr>
            </w:pPr>
            <w:r w:rsidRPr="001B712D">
              <w:rPr>
                <w:b/>
              </w:rPr>
              <w:t>49000,0</w:t>
            </w:r>
          </w:p>
          <w:p w:rsidR="00034845" w:rsidRPr="001B712D" w:rsidRDefault="00034845" w:rsidP="009D4249">
            <w:pPr>
              <w:rPr>
                <w:b/>
              </w:rPr>
            </w:pPr>
          </w:p>
        </w:tc>
      </w:tr>
      <w:tr w:rsidR="00034845" w:rsidRPr="0035053B" w:rsidTr="00061D0D">
        <w:trPr>
          <w:trHeight w:val="160"/>
        </w:trPr>
        <w:tc>
          <w:tcPr>
            <w:tcW w:w="4527" w:type="dxa"/>
            <w:gridSpan w:val="2"/>
          </w:tcPr>
          <w:p w:rsidR="00034845" w:rsidRPr="0035053B" w:rsidRDefault="00034845" w:rsidP="0035053B">
            <w:r w:rsidRPr="0035053B">
              <w:t>В том числе:</w:t>
            </w:r>
          </w:p>
        </w:tc>
        <w:tc>
          <w:tcPr>
            <w:tcW w:w="1260" w:type="dxa"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/>
        </w:tc>
        <w:tc>
          <w:tcPr>
            <w:tcW w:w="1017" w:type="dxa"/>
          </w:tcPr>
          <w:p w:rsidR="00034845" w:rsidRPr="0035053B" w:rsidRDefault="00034845" w:rsidP="0035053B"/>
        </w:tc>
        <w:tc>
          <w:tcPr>
            <w:tcW w:w="1165" w:type="dxa"/>
            <w:gridSpan w:val="2"/>
          </w:tcPr>
          <w:p w:rsidR="00034845" w:rsidRPr="0035053B" w:rsidRDefault="00034845" w:rsidP="0035053B"/>
        </w:tc>
        <w:tc>
          <w:tcPr>
            <w:tcW w:w="900" w:type="dxa"/>
          </w:tcPr>
          <w:p w:rsidR="00034845" w:rsidRPr="0035053B" w:rsidRDefault="00034845" w:rsidP="0035053B"/>
        </w:tc>
        <w:tc>
          <w:tcPr>
            <w:tcW w:w="912" w:type="dxa"/>
            <w:gridSpan w:val="2"/>
          </w:tcPr>
          <w:p w:rsidR="00034845" w:rsidRPr="0035053B" w:rsidRDefault="00034845" w:rsidP="0035053B"/>
        </w:tc>
        <w:tc>
          <w:tcPr>
            <w:tcW w:w="830" w:type="dxa"/>
          </w:tcPr>
          <w:p w:rsidR="00034845" w:rsidRPr="0035053B" w:rsidRDefault="00034845" w:rsidP="0035053B"/>
        </w:tc>
        <w:tc>
          <w:tcPr>
            <w:tcW w:w="3600" w:type="dxa"/>
            <w:gridSpan w:val="5"/>
          </w:tcPr>
          <w:p w:rsidR="00034845" w:rsidRPr="0035053B" w:rsidRDefault="00034845" w:rsidP="0035053B"/>
        </w:tc>
      </w:tr>
      <w:tr w:rsidR="00034845" w:rsidRPr="0035053B" w:rsidTr="00061D0D">
        <w:tc>
          <w:tcPr>
            <w:tcW w:w="4527" w:type="dxa"/>
            <w:gridSpan w:val="2"/>
            <w:vMerge w:val="restart"/>
          </w:tcPr>
          <w:p w:rsidR="00034845" w:rsidRPr="0035053B" w:rsidRDefault="00034845" w:rsidP="0035053B">
            <w:r w:rsidRPr="0035053B">
              <w:t>Портфели проектов и проекты, направленные том числе на реализацию национальных и федеральных проектов Российской Федерации:</w:t>
            </w:r>
          </w:p>
        </w:tc>
        <w:tc>
          <w:tcPr>
            <w:tcW w:w="1260" w:type="dxa"/>
            <w:vMerge w:val="restart"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>Всего</w:t>
            </w:r>
          </w:p>
        </w:tc>
        <w:tc>
          <w:tcPr>
            <w:tcW w:w="1017" w:type="dxa"/>
            <w:vAlign w:val="center"/>
          </w:tcPr>
          <w:p w:rsidR="00034845" w:rsidRPr="0035053B" w:rsidRDefault="00034845" w:rsidP="0035053B"/>
        </w:tc>
        <w:tc>
          <w:tcPr>
            <w:tcW w:w="1165" w:type="dxa"/>
            <w:gridSpan w:val="2"/>
            <w:vAlign w:val="center"/>
          </w:tcPr>
          <w:p w:rsidR="00034845" w:rsidRPr="0035053B" w:rsidRDefault="00034845" w:rsidP="0035053B"/>
        </w:tc>
        <w:tc>
          <w:tcPr>
            <w:tcW w:w="900" w:type="dxa"/>
            <w:vAlign w:val="center"/>
          </w:tcPr>
          <w:p w:rsidR="00034845" w:rsidRPr="0035053B" w:rsidRDefault="00034845" w:rsidP="0035053B"/>
        </w:tc>
        <w:tc>
          <w:tcPr>
            <w:tcW w:w="912" w:type="dxa"/>
            <w:gridSpan w:val="2"/>
            <w:vAlign w:val="center"/>
          </w:tcPr>
          <w:p w:rsidR="00034845" w:rsidRPr="0035053B" w:rsidRDefault="00034845" w:rsidP="0035053B"/>
        </w:tc>
        <w:tc>
          <w:tcPr>
            <w:tcW w:w="830" w:type="dxa"/>
            <w:vAlign w:val="center"/>
          </w:tcPr>
          <w:p w:rsidR="00034845" w:rsidRPr="0035053B" w:rsidRDefault="00034845" w:rsidP="0035053B"/>
        </w:tc>
        <w:tc>
          <w:tcPr>
            <w:tcW w:w="900" w:type="dxa"/>
            <w:vAlign w:val="center"/>
          </w:tcPr>
          <w:p w:rsidR="00034845" w:rsidRPr="0035053B" w:rsidRDefault="00034845" w:rsidP="0035053B"/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35053B"/>
        </w:tc>
        <w:tc>
          <w:tcPr>
            <w:tcW w:w="808" w:type="dxa"/>
            <w:vAlign w:val="center"/>
          </w:tcPr>
          <w:p w:rsidR="00034845" w:rsidRPr="0035053B" w:rsidRDefault="00034845" w:rsidP="0035053B"/>
        </w:tc>
        <w:tc>
          <w:tcPr>
            <w:tcW w:w="992" w:type="dxa"/>
            <w:vAlign w:val="center"/>
          </w:tcPr>
          <w:p w:rsidR="00034845" w:rsidRPr="0035053B" w:rsidRDefault="00034845" w:rsidP="0035053B"/>
        </w:tc>
      </w:tr>
      <w:tr w:rsidR="00034845" w:rsidRPr="0035053B" w:rsidTr="00061D0D">
        <w:trPr>
          <w:trHeight w:val="641"/>
        </w:trPr>
        <w:tc>
          <w:tcPr>
            <w:tcW w:w="4527" w:type="dxa"/>
            <w:gridSpan w:val="2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017" w:type="dxa"/>
            <w:vAlign w:val="center"/>
          </w:tcPr>
          <w:p w:rsidR="00034845" w:rsidRPr="0035053B" w:rsidRDefault="00034845" w:rsidP="0035053B"/>
        </w:tc>
        <w:tc>
          <w:tcPr>
            <w:tcW w:w="1165" w:type="dxa"/>
            <w:gridSpan w:val="2"/>
            <w:vAlign w:val="center"/>
          </w:tcPr>
          <w:p w:rsidR="00034845" w:rsidRPr="0035053B" w:rsidRDefault="00034845" w:rsidP="0035053B"/>
        </w:tc>
        <w:tc>
          <w:tcPr>
            <w:tcW w:w="900" w:type="dxa"/>
            <w:vAlign w:val="center"/>
          </w:tcPr>
          <w:p w:rsidR="00034845" w:rsidRPr="0035053B" w:rsidRDefault="00034845" w:rsidP="0035053B"/>
        </w:tc>
        <w:tc>
          <w:tcPr>
            <w:tcW w:w="912" w:type="dxa"/>
            <w:gridSpan w:val="2"/>
            <w:vAlign w:val="center"/>
          </w:tcPr>
          <w:p w:rsidR="00034845" w:rsidRPr="0035053B" w:rsidRDefault="00034845" w:rsidP="0035053B"/>
        </w:tc>
        <w:tc>
          <w:tcPr>
            <w:tcW w:w="830" w:type="dxa"/>
            <w:vAlign w:val="center"/>
          </w:tcPr>
          <w:p w:rsidR="00034845" w:rsidRPr="0035053B" w:rsidRDefault="00034845" w:rsidP="0035053B"/>
        </w:tc>
        <w:tc>
          <w:tcPr>
            <w:tcW w:w="900" w:type="dxa"/>
            <w:vAlign w:val="center"/>
          </w:tcPr>
          <w:p w:rsidR="00034845" w:rsidRPr="0035053B" w:rsidRDefault="00034845" w:rsidP="0035053B"/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35053B"/>
        </w:tc>
        <w:tc>
          <w:tcPr>
            <w:tcW w:w="808" w:type="dxa"/>
            <w:vAlign w:val="center"/>
          </w:tcPr>
          <w:p w:rsidR="00034845" w:rsidRPr="0035053B" w:rsidRDefault="00034845" w:rsidP="0035053B"/>
        </w:tc>
        <w:tc>
          <w:tcPr>
            <w:tcW w:w="992" w:type="dxa"/>
            <w:vAlign w:val="center"/>
          </w:tcPr>
          <w:p w:rsidR="00034845" w:rsidRPr="0035053B" w:rsidRDefault="00034845" w:rsidP="0035053B"/>
        </w:tc>
      </w:tr>
      <w:tr w:rsidR="00034845" w:rsidRPr="0035053B" w:rsidTr="00061D0D">
        <w:tc>
          <w:tcPr>
            <w:tcW w:w="4527" w:type="dxa"/>
            <w:gridSpan w:val="2"/>
            <w:vMerge w:val="restart"/>
          </w:tcPr>
          <w:p w:rsidR="00034845" w:rsidRPr="0035053B" w:rsidRDefault="00034845" w:rsidP="0035053B">
            <w:r w:rsidRPr="0035053B">
              <w:t>Прочие расходы</w:t>
            </w:r>
          </w:p>
        </w:tc>
        <w:tc>
          <w:tcPr>
            <w:tcW w:w="1260" w:type="dxa"/>
            <w:vMerge w:val="restart"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>Всего</w:t>
            </w:r>
          </w:p>
        </w:tc>
        <w:tc>
          <w:tcPr>
            <w:tcW w:w="1017" w:type="dxa"/>
            <w:vAlign w:val="center"/>
          </w:tcPr>
          <w:p w:rsidR="00034845" w:rsidRPr="0035053B" w:rsidRDefault="00034845" w:rsidP="0035053B"/>
        </w:tc>
        <w:tc>
          <w:tcPr>
            <w:tcW w:w="1165" w:type="dxa"/>
            <w:gridSpan w:val="2"/>
            <w:vAlign w:val="center"/>
          </w:tcPr>
          <w:p w:rsidR="00034845" w:rsidRPr="0035053B" w:rsidRDefault="00034845" w:rsidP="0035053B"/>
        </w:tc>
        <w:tc>
          <w:tcPr>
            <w:tcW w:w="900" w:type="dxa"/>
            <w:vAlign w:val="center"/>
          </w:tcPr>
          <w:p w:rsidR="00034845" w:rsidRPr="0035053B" w:rsidRDefault="00034845" w:rsidP="0035053B"/>
        </w:tc>
        <w:tc>
          <w:tcPr>
            <w:tcW w:w="912" w:type="dxa"/>
            <w:gridSpan w:val="2"/>
            <w:vAlign w:val="center"/>
          </w:tcPr>
          <w:p w:rsidR="00034845" w:rsidRPr="0035053B" w:rsidRDefault="00034845" w:rsidP="0035053B"/>
        </w:tc>
        <w:tc>
          <w:tcPr>
            <w:tcW w:w="830" w:type="dxa"/>
            <w:vAlign w:val="center"/>
          </w:tcPr>
          <w:p w:rsidR="00034845" w:rsidRPr="0035053B" w:rsidRDefault="00034845" w:rsidP="0035053B"/>
        </w:tc>
        <w:tc>
          <w:tcPr>
            <w:tcW w:w="900" w:type="dxa"/>
            <w:vAlign w:val="center"/>
          </w:tcPr>
          <w:p w:rsidR="00034845" w:rsidRPr="0035053B" w:rsidRDefault="00034845" w:rsidP="0035053B"/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35053B"/>
        </w:tc>
        <w:tc>
          <w:tcPr>
            <w:tcW w:w="808" w:type="dxa"/>
            <w:vAlign w:val="center"/>
          </w:tcPr>
          <w:p w:rsidR="00034845" w:rsidRPr="0035053B" w:rsidRDefault="00034845" w:rsidP="0035053B"/>
        </w:tc>
        <w:tc>
          <w:tcPr>
            <w:tcW w:w="992" w:type="dxa"/>
            <w:vAlign w:val="center"/>
          </w:tcPr>
          <w:p w:rsidR="00034845" w:rsidRPr="0035053B" w:rsidRDefault="00034845" w:rsidP="0035053B"/>
        </w:tc>
      </w:tr>
      <w:tr w:rsidR="00034845" w:rsidRPr="0035053B" w:rsidTr="00061D0D">
        <w:trPr>
          <w:trHeight w:val="641"/>
        </w:trPr>
        <w:tc>
          <w:tcPr>
            <w:tcW w:w="4527" w:type="dxa"/>
            <w:gridSpan w:val="2"/>
            <w:vMerge/>
          </w:tcPr>
          <w:p w:rsidR="00034845" w:rsidRPr="0035053B" w:rsidRDefault="00034845" w:rsidP="0035053B"/>
        </w:tc>
        <w:tc>
          <w:tcPr>
            <w:tcW w:w="1260" w:type="dxa"/>
            <w:vMerge/>
          </w:tcPr>
          <w:p w:rsidR="00034845" w:rsidRPr="0035053B" w:rsidRDefault="00034845" w:rsidP="0035053B"/>
        </w:tc>
        <w:tc>
          <w:tcPr>
            <w:tcW w:w="1418" w:type="dxa"/>
          </w:tcPr>
          <w:p w:rsidR="00034845" w:rsidRPr="0035053B" w:rsidRDefault="00034845" w:rsidP="0035053B">
            <w:r w:rsidRPr="0035053B">
              <w:t xml:space="preserve">Бюджет </w:t>
            </w:r>
            <w:r>
              <w:t>поселения</w:t>
            </w:r>
          </w:p>
        </w:tc>
        <w:tc>
          <w:tcPr>
            <w:tcW w:w="1017" w:type="dxa"/>
            <w:vAlign w:val="center"/>
          </w:tcPr>
          <w:p w:rsidR="00034845" w:rsidRPr="0035053B" w:rsidRDefault="00034845" w:rsidP="0035053B"/>
        </w:tc>
        <w:tc>
          <w:tcPr>
            <w:tcW w:w="1165" w:type="dxa"/>
            <w:gridSpan w:val="2"/>
            <w:vAlign w:val="center"/>
          </w:tcPr>
          <w:p w:rsidR="00034845" w:rsidRPr="0035053B" w:rsidRDefault="00034845" w:rsidP="0035053B"/>
        </w:tc>
        <w:tc>
          <w:tcPr>
            <w:tcW w:w="900" w:type="dxa"/>
            <w:vAlign w:val="center"/>
          </w:tcPr>
          <w:p w:rsidR="00034845" w:rsidRPr="0035053B" w:rsidRDefault="00034845" w:rsidP="0035053B"/>
        </w:tc>
        <w:tc>
          <w:tcPr>
            <w:tcW w:w="912" w:type="dxa"/>
            <w:gridSpan w:val="2"/>
            <w:vAlign w:val="center"/>
          </w:tcPr>
          <w:p w:rsidR="00034845" w:rsidRPr="0035053B" w:rsidRDefault="00034845" w:rsidP="0035053B"/>
        </w:tc>
        <w:tc>
          <w:tcPr>
            <w:tcW w:w="830" w:type="dxa"/>
            <w:vAlign w:val="center"/>
          </w:tcPr>
          <w:p w:rsidR="00034845" w:rsidRPr="0035053B" w:rsidRDefault="00034845" w:rsidP="0035053B"/>
        </w:tc>
        <w:tc>
          <w:tcPr>
            <w:tcW w:w="900" w:type="dxa"/>
            <w:vAlign w:val="center"/>
          </w:tcPr>
          <w:p w:rsidR="00034845" w:rsidRPr="0035053B" w:rsidRDefault="00034845" w:rsidP="0035053B"/>
        </w:tc>
        <w:tc>
          <w:tcPr>
            <w:tcW w:w="900" w:type="dxa"/>
            <w:gridSpan w:val="2"/>
            <w:vAlign w:val="center"/>
          </w:tcPr>
          <w:p w:rsidR="00034845" w:rsidRPr="0035053B" w:rsidRDefault="00034845" w:rsidP="0035053B"/>
        </w:tc>
        <w:tc>
          <w:tcPr>
            <w:tcW w:w="808" w:type="dxa"/>
            <w:vAlign w:val="center"/>
          </w:tcPr>
          <w:p w:rsidR="00034845" w:rsidRPr="0035053B" w:rsidRDefault="00034845" w:rsidP="0035053B"/>
        </w:tc>
        <w:tc>
          <w:tcPr>
            <w:tcW w:w="992" w:type="dxa"/>
            <w:vAlign w:val="center"/>
          </w:tcPr>
          <w:p w:rsidR="00034845" w:rsidRPr="0035053B" w:rsidRDefault="00034845" w:rsidP="0035053B"/>
        </w:tc>
      </w:tr>
    </w:tbl>
    <w:p w:rsidR="00034845" w:rsidRDefault="00034845" w:rsidP="00A40F67">
      <w:pPr>
        <w:tabs>
          <w:tab w:val="left" w:pos="72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4"/>
          <w:szCs w:val="24"/>
        </w:rPr>
        <w:sectPr w:rsidR="00034845" w:rsidSect="00DC39D0">
          <w:pgSz w:w="16838" w:h="11906" w:orient="landscape"/>
          <w:pgMar w:top="1134" w:right="720" w:bottom="567" w:left="720" w:header="720" w:footer="720" w:gutter="0"/>
          <w:cols w:space="720"/>
          <w:docGrid w:linePitch="360"/>
        </w:sectPr>
      </w:pPr>
    </w:p>
    <w:p w:rsidR="00034845" w:rsidRDefault="00034845" w:rsidP="00A40F67">
      <w:pPr>
        <w:tabs>
          <w:tab w:val="left" w:pos="72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4"/>
          <w:szCs w:val="24"/>
        </w:rPr>
      </w:pPr>
    </w:p>
    <w:p w:rsidR="00034845" w:rsidRDefault="00034845" w:rsidP="00FC7B7A">
      <w:pPr>
        <w:widowControl w:val="0"/>
        <w:autoSpaceDE w:val="0"/>
        <w:autoSpaceDN w:val="0"/>
        <w:jc w:val="right"/>
        <w:rPr>
          <w:sz w:val="24"/>
          <w:szCs w:val="24"/>
          <w:lang w:eastAsia="ru-RU"/>
        </w:rPr>
      </w:pPr>
    </w:p>
    <w:p w:rsidR="00034845" w:rsidRPr="000B3A61" w:rsidRDefault="00034845" w:rsidP="008B48BA">
      <w:pPr>
        <w:widowControl w:val="0"/>
        <w:autoSpaceDE w:val="0"/>
        <w:autoSpaceDN w:val="0"/>
        <w:ind w:firstLine="540"/>
        <w:jc w:val="right"/>
        <w:outlineLvl w:val="1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Таблица 3</w:t>
      </w:r>
      <w:r w:rsidRPr="000B3A61">
        <w:rPr>
          <w:sz w:val="24"/>
          <w:szCs w:val="24"/>
          <w:lang w:eastAsia="ru-RU"/>
        </w:rPr>
        <w:t xml:space="preserve"> </w:t>
      </w:r>
    </w:p>
    <w:p w:rsidR="00034845" w:rsidRPr="000B3A61" w:rsidRDefault="00034845" w:rsidP="008B48BA">
      <w:pPr>
        <w:widowControl w:val="0"/>
        <w:autoSpaceDE w:val="0"/>
        <w:autoSpaceDN w:val="0"/>
        <w:jc w:val="center"/>
        <w:rPr>
          <w:sz w:val="24"/>
          <w:szCs w:val="24"/>
          <w:lang w:eastAsia="ru-RU"/>
        </w:rPr>
      </w:pPr>
    </w:p>
    <w:p w:rsidR="00034845" w:rsidRPr="000B3A61" w:rsidRDefault="00034845" w:rsidP="008B48BA">
      <w:pPr>
        <w:widowControl w:val="0"/>
        <w:autoSpaceDE w:val="0"/>
        <w:autoSpaceDN w:val="0"/>
        <w:jc w:val="center"/>
        <w:rPr>
          <w:sz w:val="24"/>
          <w:szCs w:val="24"/>
          <w:lang w:eastAsia="ru-RU"/>
        </w:rPr>
      </w:pPr>
      <w:r w:rsidRPr="000B3A61">
        <w:rPr>
          <w:sz w:val="24"/>
          <w:szCs w:val="24"/>
          <w:lang w:eastAsia="ru-RU"/>
        </w:rPr>
        <w:t xml:space="preserve">Перечень объектов капитального </w:t>
      </w:r>
      <w:r>
        <w:rPr>
          <w:sz w:val="24"/>
          <w:szCs w:val="24"/>
          <w:lang w:eastAsia="ru-RU"/>
        </w:rPr>
        <w:t>ремонта</w:t>
      </w:r>
    </w:p>
    <w:p w:rsidR="00034845" w:rsidRPr="000B3A61" w:rsidRDefault="00034845" w:rsidP="008B48BA">
      <w:pPr>
        <w:widowControl w:val="0"/>
        <w:autoSpaceDE w:val="0"/>
        <w:autoSpaceDN w:val="0"/>
        <w:jc w:val="center"/>
        <w:rPr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"/>
        <w:gridCol w:w="3306"/>
        <w:gridCol w:w="2178"/>
        <w:gridCol w:w="2051"/>
        <w:gridCol w:w="1917"/>
      </w:tblGrid>
      <w:tr w:rsidR="00034845" w:rsidRPr="000B3A61" w:rsidTr="008A14DD">
        <w:trPr>
          <w:trHeight w:val="456"/>
        </w:trPr>
        <w:tc>
          <w:tcPr>
            <w:tcW w:w="581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№</w:t>
            </w:r>
          </w:p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п/п</w:t>
            </w:r>
          </w:p>
        </w:tc>
        <w:tc>
          <w:tcPr>
            <w:tcW w:w="3306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Наименование объекта</w:t>
            </w:r>
          </w:p>
        </w:tc>
        <w:tc>
          <w:tcPr>
            <w:tcW w:w="2178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Мощность</w:t>
            </w:r>
          </w:p>
        </w:tc>
        <w:tc>
          <w:tcPr>
            <w:tcW w:w="2051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Срок строительства, проектирования</w:t>
            </w:r>
          </w:p>
        </w:tc>
        <w:tc>
          <w:tcPr>
            <w:tcW w:w="1917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Источник финансирования</w:t>
            </w:r>
          </w:p>
        </w:tc>
      </w:tr>
      <w:tr w:rsidR="00034845" w:rsidRPr="000B3A61" w:rsidTr="008A14DD">
        <w:trPr>
          <w:trHeight w:val="228"/>
        </w:trPr>
        <w:tc>
          <w:tcPr>
            <w:tcW w:w="581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1</w:t>
            </w:r>
          </w:p>
        </w:tc>
        <w:tc>
          <w:tcPr>
            <w:tcW w:w="3306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2</w:t>
            </w:r>
          </w:p>
        </w:tc>
        <w:tc>
          <w:tcPr>
            <w:tcW w:w="2178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3</w:t>
            </w:r>
          </w:p>
        </w:tc>
        <w:tc>
          <w:tcPr>
            <w:tcW w:w="2051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4</w:t>
            </w:r>
          </w:p>
        </w:tc>
        <w:tc>
          <w:tcPr>
            <w:tcW w:w="1917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5</w:t>
            </w:r>
          </w:p>
        </w:tc>
      </w:tr>
      <w:tr w:rsidR="00034845" w:rsidRPr="000B3A61" w:rsidTr="008A14DD">
        <w:trPr>
          <w:trHeight w:val="468"/>
        </w:trPr>
        <w:tc>
          <w:tcPr>
            <w:tcW w:w="581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1</w:t>
            </w:r>
          </w:p>
        </w:tc>
        <w:tc>
          <w:tcPr>
            <w:tcW w:w="3306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>
              <w:rPr>
                <w:color w:val="000000"/>
              </w:rPr>
              <w:t>Ремонт кровли, замена оконных блоков, электропроводки СОК «Энергия»</w:t>
            </w:r>
          </w:p>
        </w:tc>
        <w:tc>
          <w:tcPr>
            <w:tcW w:w="2178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 чел. в час</w:t>
            </w:r>
          </w:p>
        </w:tc>
        <w:tc>
          <w:tcPr>
            <w:tcW w:w="2051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2019-2026 годы</w:t>
            </w:r>
          </w:p>
        </w:tc>
        <w:tc>
          <w:tcPr>
            <w:tcW w:w="1917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бюджет поселения</w:t>
            </w:r>
          </w:p>
        </w:tc>
      </w:tr>
      <w:tr w:rsidR="00034845" w:rsidRPr="000B3A61" w:rsidTr="008A14DD">
        <w:trPr>
          <w:trHeight w:val="924"/>
        </w:trPr>
        <w:tc>
          <w:tcPr>
            <w:tcW w:w="581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 w:rsidRPr="000B3A61">
              <w:rPr>
                <w:lang w:eastAsia="ru-RU"/>
              </w:rPr>
              <w:t>2</w:t>
            </w:r>
          </w:p>
        </w:tc>
        <w:tc>
          <w:tcPr>
            <w:tcW w:w="3306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>
              <w:rPr>
                <w:color w:val="000000"/>
              </w:rPr>
              <w:t>Демонтаж, монтаж хоккейного корта</w:t>
            </w:r>
          </w:p>
        </w:tc>
        <w:tc>
          <w:tcPr>
            <w:tcW w:w="2178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40 чел. в час</w:t>
            </w:r>
          </w:p>
        </w:tc>
        <w:tc>
          <w:tcPr>
            <w:tcW w:w="2051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2019-2021 годы</w:t>
            </w:r>
          </w:p>
        </w:tc>
        <w:tc>
          <w:tcPr>
            <w:tcW w:w="1917" w:type="dxa"/>
          </w:tcPr>
          <w:p w:rsidR="00034845" w:rsidRPr="000B3A61" w:rsidRDefault="00034845" w:rsidP="008A14DD">
            <w:pPr>
              <w:widowControl w:val="0"/>
              <w:autoSpaceDE w:val="0"/>
              <w:autoSpaceDN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бюджет поселения</w:t>
            </w:r>
          </w:p>
        </w:tc>
      </w:tr>
    </w:tbl>
    <w:p w:rsidR="00034845" w:rsidRPr="000B3A61" w:rsidRDefault="00034845" w:rsidP="008B48BA">
      <w:pPr>
        <w:rPr>
          <w:sz w:val="22"/>
          <w:szCs w:val="22"/>
          <w:lang w:eastAsia="ru-RU"/>
        </w:rPr>
      </w:pPr>
    </w:p>
    <w:p w:rsidR="00034845" w:rsidRDefault="00034845" w:rsidP="008B48BA">
      <w:pPr>
        <w:widowControl w:val="0"/>
        <w:autoSpaceDE w:val="0"/>
        <w:autoSpaceDN w:val="0"/>
        <w:jc w:val="right"/>
        <w:rPr>
          <w:sz w:val="24"/>
          <w:szCs w:val="24"/>
          <w:lang w:eastAsia="ru-RU"/>
        </w:rPr>
      </w:pPr>
    </w:p>
    <w:p w:rsidR="00034845" w:rsidRDefault="00034845" w:rsidP="008B48BA">
      <w:pPr>
        <w:widowControl w:val="0"/>
        <w:autoSpaceDE w:val="0"/>
        <w:autoSpaceDN w:val="0"/>
        <w:jc w:val="right"/>
        <w:rPr>
          <w:sz w:val="24"/>
          <w:szCs w:val="24"/>
          <w:lang w:eastAsia="ru-RU"/>
        </w:rPr>
      </w:pPr>
    </w:p>
    <w:p w:rsidR="00034845" w:rsidRDefault="00034845" w:rsidP="008B48BA">
      <w:pPr>
        <w:widowControl w:val="0"/>
        <w:autoSpaceDE w:val="0"/>
        <w:autoSpaceDN w:val="0"/>
        <w:jc w:val="right"/>
        <w:rPr>
          <w:sz w:val="24"/>
          <w:szCs w:val="24"/>
          <w:lang w:eastAsia="ru-RU"/>
        </w:rPr>
      </w:pPr>
    </w:p>
    <w:p w:rsidR="00034845" w:rsidRPr="000B3A61" w:rsidRDefault="00034845" w:rsidP="008B48BA">
      <w:pPr>
        <w:widowControl w:val="0"/>
        <w:autoSpaceDE w:val="0"/>
        <w:autoSpaceDN w:val="0"/>
        <w:jc w:val="right"/>
        <w:rPr>
          <w:sz w:val="24"/>
          <w:szCs w:val="24"/>
          <w:lang w:eastAsia="ru-RU"/>
        </w:rPr>
      </w:pPr>
    </w:p>
    <w:p w:rsidR="00034845" w:rsidRPr="000B3A61" w:rsidRDefault="00034845" w:rsidP="008B48BA">
      <w:pPr>
        <w:shd w:val="clear" w:color="auto" w:fill="FFFFFF"/>
        <w:tabs>
          <w:tab w:val="left" w:pos="851"/>
        </w:tabs>
        <w:ind w:firstLine="567"/>
        <w:jc w:val="both"/>
        <w:rPr>
          <w:color w:val="000000"/>
          <w:sz w:val="24"/>
          <w:szCs w:val="24"/>
        </w:rPr>
      </w:pPr>
    </w:p>
    <w:p w:rsidR="00034845" w:rsidRPr="000B3A61" w:rsidRDefault="00034845" w:rsidP="008B48BA">
      <w:pPr>
        <w:shd w:val="clear" w:color="auto" w:fill="FFFFFF"/>
        <w:tabs>
          <w:tab w:val="left" w:pos="851"/>
        </w:tabs>
        <w:ind w:firstLine="567"/>
        <w:jc w:val="both"/>
        <w:rPr>
          <w:color w:val="000000"/>
          <w:sz w:val="24"/>
          <w:szCs w:val="24"/>
        </w:rPr>
      </w:pPr>
    </w:p>
    <w:p w:rsidR="00034845" w:rsidRPr="000B3A61" w:rsidRDefault="00034845" w:rsidP="008B48BA">
      <w:pPr>
        <w:shd w:val="clear" w:color="auto" w:fill="FFFFFF"/>
        <w:tabs>
          <w:tab w:val="left" w:pos="851"/>
        </w:tabs>
        <w:ind w:firstLine="567"/>
        <w:jc w:val="both"/>
        <w:rPr>
          <w:color w:val="000000"/>
          <w:sz w:val="24"/>
          <w:szCs w:val="24"/>
        </w:rPr>
      </w:pPr>
    </w:p>
    <w:p w:rsidR="00034845" w:rsidRPr="000B3A61" w:rsidRDefault="00034845" w:rsidP="008B48BA">
      <w:pPr>
        <w:shd w:val="clear" w:color="auto" w:fill="FFFFFF"/>
        <w:tabs>
          <w:tab w:val="left" w:pos="851"/>
        </w:tabs>
        <w:ind w:firstLine="567"/>
        <w:jc w:val="both"/>
        <w:rPr>
          <w:color w:val="000000"/>
          <w:sz w:val="24"/>
          <w:szCs w:val="24"/>
        </w:rPr>
      </w:pPr>
    </w:p>
    <w:p w:rsidR="00034845" w:rsidRPr="000B3A61" w:rsidRDefault="00034845" w:rsidP="008B48BA">
      <w:pPr>
        <w:shd w:val="clear" w:color="auto" w:fill="FFFFFF"/>
        <w:tabs>
          <w:tab w:val="left" w:pos="851"/>
        </w:tabs>
        <w:ind w:firstLine="567"/>
        <w:jc w:val="both"/>
        <w:rPr>
          <w:color w:val="000000"/>
          <w:sz w:val="24"/>
          <w:szCs w:val="24"/>
        </w:rPr>
      </w:pPr>
    </w:p>
    <w:p w:rsidR="00034845" w:rsidRPr="000B3A61" w:rsidRDefault="00034845" w:rsidP="008B48BA">
      <w:pPr>
        <w:shd w:val="clear" w:color="auto" w:fill="FFFFFF"/>
        <w:tabs>
          <w:tab w:val="left" w:pos="851"/>
        </w:tabs>
        <w:ind w:firstLine="567"/>
        <w:jc w:val="both"/>
        <w:rPr>
          <w:color w:val="000000"/>
          <w:sz w:val="24"/>
          <w:szCs w:val="24"/>
        </w:rPr>
      </w:pPr>
    </w:p>
    <w:p w:rsidR="00034845" w:rsidRPr="000B3A61" w:rsidRDefault="00034845" w:rsidP="008B48BA">
      <w:pPr>
        <w:shd w:val="clear" w:color="auto" w:fill="FFFFFF"/>
        <w:tabs>
          <w:tab w:val="left" w:pos="851"/>
        </w:tabs>
        <w:ind w:firstLine="567"/>
        <w:jc w:val="both"/>
        <w:rPr>
          <w:color w:val="000000"/>
          <w:sz w:val="24"/>
          <w:szCs w:val="24"/>
        </w:rPr>
      </w:pPr>
    </w:p>
    <w:p w:rsidR="00034845" w:rsidRPr="000B3A61" w:rsidRDefault="00034845" w:rsidP="008B48BA">
      <w:pPr>
        <w:shd w:val="clear" w:color="auto" w:fill="FFFFFF"/>
        <w:tabs>
          <w:tab w:val="left" w:pos="851"/>
        </w:tabs>
        <w:ind w:firstLine="567"/>
        <w:jc w:val="both"/>
        <w:rPr>
          <w:color w:val="000000"/>
          <w:sz w:val="24"/>
          <w:szCs w:val="24"/>
        </w:rPr>
      </w:pPr>
    </w:p>
    <w:p w:rsidR="00034845" w:rsidRPr="000B3A61" w:rsidRDefault="00034845" w:rsidP="008B48BA">
      <w:pPr>
        <w:shd w:val="clear" w:color="auto" w:fill="FFFFFF"/>
        <w:tabs>
          <w:tab w:val="left" w:pos="851"/>
        </w:tabs>
        <w:ind w:firstLine="567"/>
        <w:jc w:val="both"/>
        <w:rPr>
          <w:color w:val="000000"/>
          <w:sz w:val="24"/>
          <w:szCs w:val="24"/>
        </w:rPr>
      </w:pPr>
    </w:p>
    <w:sectPr w:rsidR="00034845" w:rsidRPr="000B3A61" w:rsidSect="007A2E63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320" w:hanging="78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276454D"/>
    <w:multiLevelType w:val="hybridMultilevel"/>
    <w:tmpl w:val="DC2C39B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9AD16F6"/>
    <w:multiLevelType w:val="hybridMultilevel"/>
    <w:tmpl w:val="AE64A8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A2E393F"/>
    <w:multiLevelType w:val="multilevel"/>
    <w:tmpl w:val="CF5456A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">
    <w:nsid w:val="58394F96"/>
    <w:multiLevelType w:val="multilevel"/>
    <w:tmpl w:val="0FD83964"/>
    <w:lvl w:ilvl="0">
      <w:start w:val="1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cs="Times New Roman"/>
      </w:rPr>
    </w:lvl>
  </w:abstractNum>
  <w:abstractNum w:abstractNumId="5">
    <w:nsid w:val="5D9A2212"/>
    <w:multiLevelType w:val="multilevel"/>
    <w:tmpl w:val="D4F66C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6">
    <w:nsid w:val="6CC63CA5"/>
    <w:multiLevelType w:val="multilevel"/>
    <w:tmpl w:val="6EF2A6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color w:val="00000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0F67"/>
    <w:rsid w:val="00002121"/>
    <w:rsid w:val="00010E18"/>
    <w:rsid w:val="00012E2E"/>
    <w:rsid w:val="00021D61"/>
    <w:rsid w:val="00025853"/>
    <w:rsid w:val="00034845"/>
    <w:rsid w:val="000443C6"/>
    <w:rsid w:val="00050D0C"/>
    <w:rsid w:val="00051988"/>
    <w:rsid w:val="00061D0D"/>
    <w:rsid w:val="000729C2"/>
    <w:rsid w:val="000731C7"/>
    <w:rsid w:val="00073EEA"/>
    <w:rsid w:val="00076A18"/>
    <w:rsid w:val="00076C6F"/>
    <w:rsid w:val="000838A5"/>
    <w:rsid w:val="000871D3"/>
    <w:rsid w:val="000877E4"/>
    <w:rsid w:val="000901EC"/>
    <w:rsid w:val="00095A1C"/>
    <w:rsid w:val="000A2C44"/>
    <w:rsid w:val="000B2999"/>
    <w:rsid w:val="000B3A61"/>
    <w:rsid w:val="000B3CD2"/>
    <w:rsid w:val="000B7B74"/>
    <w:rsid w:val="000D6B97"/>
    <w:rsid w:val="000D7DC1"/>
    <w:rsid w:val="000E52A2"/>
    <w:rsid w:val="000F0B3E"/>
    <w:rsid w:val="00102FB3"/>
    <w:rsid w:val="00107CD4"/>
    <w:rsid w:val="00111638"/>
    <w:rsid w:val="001218FA"/>
    <w:rsid w:val="00121F4A"/>
    <w:rsid w:val="00130DEF"/>
    <w:rsid w:val="001338A3"/>
    <w:rsid w:val="0013401C"/>
    <w:rsid w:val="00135CE6"/>
    <w:rsid w:val="0013710C"/>
    <w:rsid w:val="00137BB1"/>
    <w:rsid w:val="001403AB"/>
    <w:rsid w:val="00140B9A"/>
    <w:rsid w:val="00142C8E"/>
    <w:rsid w:val="00152D61"/>
    <w:rsid w:val="00154CD6"/>
    <w:rsid w:val="001639C8"/>
    <w:rsid w:val="001644D5"/>
    <w:rsid w:val="00164503"/>
    <w:rsid w:val="00170D59"/>
    <w:rsid w:val="0017633D"/>
    <w:rsid w:val="001B4092"/>
    <w:rsid w:val="001B6209"/>
    <w:rsid w:val="001B712D"/>
    <w:rsid w:val="001C1B05"/>
    <w:rsid w:val="001D771C"/>
    <w:rsid w:val="001F0ACC"/>
    <w:rsid w:val="001F14DC"/>
    <w:rsid w:val="001F5307"/>
    <w:rsid w:val="00223FF1"/>
    <w:rsid w:val="00230950"/>
    <w:rsid w:val="00251514"/>
    <w:rsid w:val="00254C24"/>
    <w:rsid w:val="00260A24"/>
    <w:rsid w:val="0027378B"/>
    <w:rsid w:val="00274CD9"/>
    <w:rsid w:val="00282A08"/>
    <w:rsid w:val="00290364"/>
    <w:rsid w:val="00293EBF"/>
    <w:rsid w:val="002963CB"/>
    <w:rsid w:val="002B6956"/>
    <w:rsid w:val="002C34AB"/>
    <w:rsid w:val="002E4F1B"/>
    <w:rsid w:val="00301069"/>
    <w:rsid w:val="00304AF4"/>
    <w:rsid w:val="00325C62"/>
    <w:rsid w:val="00335E53"/>
    <w:rsid w:val="00337964"/>
    <w:rsid w:val="003408AC"/>
    <w:rsid w:val="0035053B"/>
    <w:rsid w:val="003515AB"/>
    <w:rsid w:val="00354FE0"/>
    <w:rsid w:val="0036068F"/>
    <w:rsid w:val="0036499B"/>
    <w:rsid w:val="00374D9E"/>
    <w:rsid w:val="00377FC7"/>
    <w:rsid w:val="003865B9"/>
    <w:rsid w:val="003869A9"/>
    <w:rsid w:val="003909DF"/>
    <w:rsid w:val="00390FBC"/>
    <w:rsid w:val="00394563"/>
    <w:rsid w:val="003A2B4E"/>
    <w:rsid w:val="003A5086"/>
    <w:rsid w:val="003D4341"/>
    <w:rsid w:val="003F423C"/>
    <w:rsid w:val="0040035F"/>
    <w:rsid w:val="0042711F"/>
    <w:rsid w:val="00431D47"/>
    <w:rsid w:val="00457D03"/>
    <w:rsid w:val="00463F6D"/>
    <w:rsid w:val="00467C3E"/>
    <w:rsid w:val="004775EA"/>
    <w:rsid w:val="00483124"/>
    <w:rsid w:val="004951CA"/>
    <w:rsid w:val="004A1A93"/>
    <w:rsid w:val="004A2793"/>
    <w:rsid w:val="004A2B37"/>
    <w:rsid w:val="004A6164"/>
    <w:rsid w:val="004B469A"/>
    <w:rsid w:val="004D409D"/>
    <w:rsid w:val="004D4C48"/>
    <w:rsid w:val="004E23D6"/>
    <w:rsid w:val="004F14EC"/>
    <w:rsid w:val="004F2220"/>
    <w:rsid w:val="004F473E"/>
    <w:rsid w:val="005042D0"/>
    <w:rsid w:val="00510D47"/>
    <w:rsid w:val="005120B5"/>
    <w:rsid w:val="00512D6B"/>
    <w:rsid w:val="0052218C"/>
    <w:rsid w:val="00532189"/>
    <w:rsid w:val="00544610"/>
    <w:rsid w:val="005532B1"/>
    <w:rsid w:val="00561446"/>
    <w:rsid w:val="00564687"/>
    <w:rsid w:val="005750F6"/>
    <w:rsid w:val="0058631B"/>
    <w:rsid w:val="005A2560"/>
    <w:rsid w:val="005B4183"/>
    <w:rsid w:val="005C4652"/>
    <w:rsid w:val="005D3F6D"/>
    <w:rsid w:val="005D6146"/>
    <w:rsid w:val="005E0460"/>
    <w:rsid w:val="005E299F"/>
    <w:rsid w:val="005E2AEF"/>
    <w:rsid w:val="00600BC4"/>
    <w:rsid w:val="00602686"/>
    <w:rsid w:val="0061217A"/>
    <w:rsid w:val="00614CE6"/>
    <w:rsid w:val="00615B2D"/>
    <w:rsid w:val="0061759A"/>
    <w:rsid w:val="00627C29"/>
    <w:rsid w:val="0063488F"/>
    <w:rsid w:val="0065023B"/>
    <w:rsid w:val="00662EA3"/>
    <w:rsid w:val="006743F2"/>
    <w:rsid w:val="006872B7"/>
    <w:rsid w:val="006906B2"/>
    <w:rsid w:val="006B509D"/>
    <w:rsid w:val="006B66CC"/>
    <w:rsid w:val="006C4060"/>
    <w:rsid w:val="006C6C62"/>
    <w:rsid w:val="006D63D0"/>
    <w:rsid w:val="006E67C7"/>
    <w:rsid w:val="006F65E3"/>
    <w:rsid w:val="006F66A8"/>
    <w:rsid w:val="006F67CD"/>
    <w:rsid w:val="007113BA"/>
    <w:rsid w:val="007225E1"/>
    <w:rsid w:val="00727383"/>
    <w:rsid w:val="0073703E"/>
    <w:rsid w:val="0074224C"/>
    <w:rsid w:val="007866A2"/>
    <w:rsid w:val="0078732C"/>
    <w:rsid w:val="007945DE"/>
    <w:rsid w:val="00796CEB"/>
    <w:rsid w:val="007A2E63"/>
    <w:rsid w:val="007A5CA3"/>
    <w:rsid w:val="007C28BE"/>
    <w:rsid w:val="007C52F7"/>
    <w:rsid w:val="007C6891"/>
    <w:rsid w:val="007D11D1"/>
    <w:rsid w:val="007D3606"/>
    <w:rsid w:val="007D4FAD"/>
    <w:rsid w:val="007D75FB"/>
    <w:rsid w:val="007E32CA"/>
    <w:rsid w:val="007E51D7"/>
    <w:rsid w:val="007F16D0"/>
    <w:rsid w:val="007F1A7B"/>
    <w:rsid w:val="007F7151"/>
    <w:rsid w:val="008131DB"/>
    <w:rsid w:val="00826D26"/>
    <w:rsid w:val="0084149F"/>
    <w:rsid w:val="008449F8"/>
    <w:rsid w:val="00856AB3"/>
    <w:rsid w:val="00875869"/>
    <w:rsid w:val="00885AB4"/>
    <w:rsid w:val="00893916"/>
    <w:rsid w:val="008A14DD"/>
    <w:rsid w:val="008B48BA"/>
    <w:rsid w:val="008B7A8E"/>
    <w:rsid w:val="008C687E"/>
    <w:rsid w:val="008C7DA1"/>
    <w:rsid w:val="008D11C2"/>
    <w:rsid w:val="008D68A5"/>
    <w:rsid w:val="008E3C78"/>
    <w:rsid w:val="008F3EA9"/>
    <w:rsid w:val="00903C8B"/>
    <w:rsid w:val="0091406A"/>
    <w:rsid w:val="009165CF"/>
    <w:rsid w:val="00916A0A"/>
    <w:rsid w:val="009264A6"/>
    <w:rsid w:val="00926800"/>
    <w:rsid w:val="00937743"/>
    <w:rsid w:val="00946C32"/>
    <w:rsid w:val="00952E7F"/>
    <w:rsid w:val="00967F53"/>
    <w:rsid w:val="009717BD"/>
    <w:rsid w:val="00973AAD"/>
    <w:rsid w:val="0097483B"/>
    <w:rsid w:val="009750F3"/>
    <w:rsid w:val="009772A7"/>
    <w:rsid w:val="00991E1D"/>
    <w:rsid w:val="00992CA3"/>
    <w:rsid w:val="009B06F8"/>
    <w:rsid w:val="009B0E6F"/>
    <w:rsid w:val="009B74F9"/>
    <w:rsid w:val="009C3362"/>
    <w:rsid w:val="009D4249"/>
    <w:rsid w:val="009E477C"/>
    <w:rsid w:val="009E5EB2"/>
    <w:rsid w:val="009F6F7F"/>
    <w:rsid w:val="00A27940"/>
    <w:rsid w:val="00A40F67"/>
    <w:rsid w:val="00A44D63"/>
    <w:rsid w:val="00A52C43"/>
    <w:rsid w:val="00A753FF"/>
    <w:rsid w:val="00A75A60"/>
    <w:rsid w:val="00A8366C"/>
    <w:rsid w:val="00A85C30"/>
    <w:rsid w:val="00A862C3"/>
    <w:rsid w:val="00A92656"/>
    <w:rsid w:val="00AB5793"/>
    <w:rsid w:val="00AC091B"/>
    <w:rsid w:val="00AD7D8D"/>
    <w:rsid w:val="00AE1135"/>
    <w:rsid w:val="00AE30C9"/>
    <w:rsid w:val="00B041BB"/>
    <w:rsid w:val="00B046EA"/>
    <w:rsid w:val="00B142A8"/>
    <w:rsid w:val="00B478E3"/>
    <w:rsid w:val="00B5533F"/>
    <w:rsid w:val="00B56BEA"/>
    <w:rsid w:val="00B62AB3"/>
    <w:rsid w:val="00B65ED1"/>
    <w:rsid w:val="00B67957"/>
    <w:rsid w:val="00B77CB1"/>
    <w:rsid w:val="00B802E0"/>
    <w:rsid w:val="00B93404"/>
    <w:rsid w:val="00BA01B6"/>
    <w:rsid w:val="00BB7E6C"/>
    <w:rsid w:val="00BC243D"/>
    <w:rsid w:val="00BD327B"/>
    <w:rsid w:val="00BE30F0"/>
    <w:rsid w:val="00BE7B5B"/>
    <w:rsid w:val="00BF5BD7"/>
    <w:rsid w:val="00C03806"/>
    <w:rsid w:val="00C049C1"/>
    <w:rsid w:val="00C16309"/>
    <w:rsid w:val="00C22829"/>
    <w:rsid w:val="00C32162"/>
    <w:rsid w:val="00C32231"/>
    <w:rsid w:val="00C418A6"/>
    <w:rsid w:val="00C50EF7"/>
    <w:rsid w:val="00C57033"/>
    <w:rsid w:val="00C732BB"/>
    <w:rsid w:val="00C75540"/>
    <w:rsid w:val="00C8337E"/>
    <w:rsid w:val="00C96037"/>
    <w:rsid w:val="00CA34C1"/>
    <w:rsid w:val="00CA5797"/>
    <w:rsid w:val="00CB116F"/>
    <w:rsid w:val="00CB12F7"/>
    <w:rsid w:val="00CB22F1"/>
    <w:rsid w:val="00CC7921"/>
    <w:rsid w:val="00CC79F1"/>
    <w:rsid w:val="00CD5222"/>
    <w:rsid w:val="00CD5C54"/>
    <w:rsid w:val="00CE1F16"/>
    <w:rsid w:val="00CF06CC"/>
    <w:rsid w:val="00CF17CD"/>
    <w:rsid w:val="00D13993"/>
    <w:rsid w:val="00D2324D"/>
    <w:rsid w:val="00D32841"/>
    <w:rsid w:val="00D429A0"/>
    <w:rsid w:val="00D43E7C"/>
    <w:rsid w:val="00D8427B"/>
    <w:rsid w:val="00DA2D58"/>
    <w:rsid w:val="00DB1379"/>
    <w:rsid w:val="00DB7924"/>
    <w:rsid w:val="00DC39D0"/>
    <w:rsid w:val="00DC51A9"/>
    <w:rsid w:val="00DD3686"/>
    <w:rsid w:val="00DE77DC"/>
    <w:rsid w:val="00DF2603"/>
    <w:rsid w:val="00E026E3"/>
    <w:rsid w:val="00E14531"/>
    <w:rsid w:val="00E17489"/>
    <w:rsid w:val="00E21A8E"/>
    <w:rsid w:val="00E32C48"/>
    <w:rsid w:val="00E4212E"/>
    <w:rsid w:val="00E43B0E"/>
    <w:rsid w:val="00E4794A"/>
    <w:rsid w:val="00E55FEC"/>
    <w:rsid w:val="00E7105A"/>
    <w:rsid w:val="00E73EBF"/>
    <w:rsid w:val="00E774B2"/>
    <w:rsid w:val="00E81544"/>
    <w:rsid w:val="00E81B98"/>
    <w:rsid w:val="00E82008"/>
    <w:rsid w:val="00E85920"/>
    <w:rsid w:val="00E9725E"/>
    <w:rsid w:val="00EA2314"/>
    <w:rsid w:val="00EB1E04"/>
    <w:rsid w:val="00EC0132"/>
    <w:rsid w:val="00EC4AD8"/>
    <w:rsid w:val="00EC723D"/>
    <w:rsid w:val="00ED08C0"/>
    <w:rsid w:val="00EE1CD2"/>
    <w:rsid w:val="00EE41A8"/>
    <w:rsid w:val="00EE7086"/>
    <w:rsid w:val="00F003B2"/>
    <w:rsid w:val="00F23A06"/>
    <w:rsid w:val="00F4443C"/>
    <w:rsid w:val="00F6549F"/>
    <w:rsid w:val="00F66ECB"/>
    <w:rsid w:val="00F70CD2"/>
    <w:rsid w:val="00F778E3"/>
    <w:rsid w:val="00F85104"/>
    <w:rsid w:val="00F97498"/>
    <w:rsid w:val="00FA1218"/>
    <w:rsid w:val="00FA22FE"/>
    <w:rsid w:val="00FA2B2A"/>
    <w:rsid w:val="00FA2CA1"/>
    <w:rsid w:val="00FB3FDE"/>
    <w:rsid w:val="00FB4902"/>
    <w:rsid w:val="00FC7B7A"/>
    <w:rsid w:val="00FD0190"/>
    <w:rsid w:val="00FD2153"/>
    <w:rsid w:val="00FE24FE"/>
    <w:rsid w:val="00FF1E1C"/>
    <w:rsid w:val="00FF4441"/>
    <w:rsid w:val="00FF6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F67"/>
    <w:rPr>
      <w:rFonts w:ascii="Times New Roman" w:eastAsia="Times New Roman" w:hAnsi="Times New Roman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40F6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40F67"/>
    <w:pPr>
      <w:keepNext/>
      <w:jc w:val="center"/>
      <w:outlineLvl w:val="1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40F67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40F67"/>
    <w:pPr>
      <w:keepNext/>
      <w:pBdr>
        <w:bottom w:val="double" w:sz="6" w:space="1" w:color="auto"/>
      </w:pBdr>
      <w:jc w:val="right"/>
      <w:outlineLvl w:val="3"/>
    </w:pPr>
    <w:rPr>
      <w:b/>
      <w:i/>
      <w:sz w:val="24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40F6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40F67"/>
    <w:pPr>
      <w:spacing w:before="240" w:after="60"/>
      <w:outlineLvl w:val="6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40F6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40F67"/>
    <w:rPr>
      <w:rFonts w:ascii="Times New Roman" w:hAnsi="Times New Roman" w:cs="Times New Roman"/>
      <w:b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40F67"/>
    <w:rPr>
      <w:rFonts w:ascii="Times New Roman" w:hAnsi="Times New Roman" w:cs="Times New Roman"/>
      <w:b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40F67"/>
    <w:rPr>
      <w:rFonts w:ascii="Times New Roman" w:hAnsi="Times New Roman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40F67"/>
    <w:rPr>
      <w:rFonts w:ascii="Times New Roman" w:hAnsi="Times New Roman" w:cs="Times New Roman"/>
      <w:b/>
      <w:i/>
      <w:sz w:val="20"/>
      <w:szCs w:val="20"/>
      <w:u w:val="single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40F67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40F67"/>
    <w:rPr>
      <w:rFonts w:ascii="Times New Roman" w:hAnsi="Times New Roman" w:cs="Times New Roman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40F67"/>
    <w:rPr>
      <w:rFonts w:ascii="Arial" w:hAnsi="Arial" w:cs="Arial"/>
    </w:rPr>
  </w:style>
  <w:style w:type="character" w:styleId="Hyperlink">
    <w:name w:val="Hyperlink"/>
    <w:basedOn w:val="DefaultParagraphFont"/>
    <w:uiPriority w:val="99"/>
    <w:semiHidden/>
    <w:rsid w:val="00A40F6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40F67"/>
    <w:rPr>
      <w:rFonts w:cs="Times New Roman"/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A40F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2"/>
      <w:szCs w:val="22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40F67"/>
    <w:rPr>
      <w:rFonts w:ascii="Courier New" w:hAnsi="Courier New" w:cs="Times New Roman"/>
      <w:lang w:eastAsia="ru-RU"/>
    </w:rPr>
  </w:style>
  <w:style w:type="character" w:customStyle="1" w:styleId="BodyTextChar">
    <w:name w:val="Body Text Char"/>
    <w:aliases w:val="Основной текст 14 Char"/>
    <w:uiPriority w:val="99"/>
    <w:locked/>
    <w:rsid w:val="00A40F67"/>
    <w:rPr>
      <w:sz w:val="28"/>
    </w:rPr>
  </w:style>
  <w:style w:type="paragraph" w:styleId="BodyText">
    <w:name w:val="Body Text"/>
    <w:aliases w:val="Основной текст 14"/>
    <w:basedOn w:val="Normal"/>
    <w:link w:val="BodyTextChar1"/>
    <w:uiPriority w:val="99"/>
    <w:rsid w:val="00A40F67"/>
    <w:pPr>
      <w:jc w:val="both"/>
    </w:pPr>
    <w:rPr>
      <w:rFonts w:ascii="Calibri" w:eastAsia="Calibri" w:hAnsi="Calibri"/>
      <w:sz w:val="28"/>
      <w:lang w:eastAsia="ru-RU"/>
    </w:rPr>
  </w:style>
  <w:style w:type="character" w:customStyle="1" w:styleId="BodyTextChar1">
    <w:name w:val="Body Text Char1"/>
    <w:aliases w:val="Основной текст 14 Char1"/>
    <w:basedOn w:val="DefaultParagraphFont"/>
    <w:link w:val="BodyText"/>
    <w:uiPriority w:val="99"/>
    <w:semiHidden/>
    <w:locked/>
    <w:rsid w:val="00CE1F16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1">
    <w:name w:val="Основной текст Знак1"/>
    <w:aliases w:val="Основной текст 14 Знак1"/>
    <w:basedOn w:val="DefaultParagraphFont"/>
    <w:uiPriority w:val="99"/>
    <w:semiHidden/>
    <w:rsid w:val="00A40F67"/>
    <w:rPr>
      <w:rFonts w:ascii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A40F67"/>
    <w:pPr>
      <w:ind w:left="5529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40F67"/>
    <w:rPr>
      <w:rFonts w:ascii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A40F67"/>
    <w:pPr>
      <w:jc w:val="both"/>
    </w:pPr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40F67"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A40F6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40F67"/>
    <w:rPr>
      <w:rFonts w:ascii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A40F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40F67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A40F67"/>
    <w:rPr>
      <w:rFonts w:eastAsia="Times New Roman" w:cs="Calibri"/>
    </w:rPr>
  </w:style>
  <w:style w:type="paragraph" w:styleId="ListParagraph">
    <w:name w:val="List Paragraph"/>
    <w:basedOn w:val="Normal"/>
    <w:uiPriority w:val="99"/>
    <w:qFormat/>
    <w:rsid w:val="00A40F67"/>
    <w:pPr>
      <w:ind w:left="720"/>
      <w:contextualSpacing/>
    </w:pPr>
  </w:style>
  <w:style w:type="paragraph" w:customStyle="1" w:styleId="10">
    <w:name w:val="Обычный1"/>
    <w:uiPriority w:val="99"/>
    <w:rsid w:val="00A40F67"/>
    <w:pPr>
      <w:widowControl w:val="0"/>
      <w:snapToGrid w:val="0"/>
      <w:spacing w:line="300" w:lineRule="auto"/>
      <w:ind w:left="360" w:hanging="360"/>
    </w:pPr>
    <w:rPr>
      <w:rFonts w:ascii="Arial" w:eastAsia="Times New Roman" w:hAnsi="Arial"/>
      <w:szCs w:val="20"/>
    </w:rPr>
  </w:style>
  <w:style w:type="paragraph" w:customStyle="1" w:styleId="FR1">
    <w:name w:val="FR1"/>
    <w:uiPriority w:val="99"/>
    <w:rsid w:val="00A40F67"/>
    <w:pPr>
      <w:widowControl w:val="0"/>
      <w:snapToGrid w:val="0"/>
      <w:spacing w:before="180" w:line="300" w:lineRule="auto"/>
      <w:ind w:hanging="2180"/>
    </w:pPr>
    <w:rPr>
      <w:rFonts w:ascii="Arial" w:eastAsia="Times New Roman" w:hAnsi="Arial"/>
      <w:b/>
      <w:szCs w:val="20"/>
      <w:lang w:eastAsia="en-US"/>
    </w:rPr>
  </w:style>
  <w:style w:type="paragraph" w:customStyle="1" w:styleId="Style1">
    <w:name w:val="Style1"/>
    <w:basedOn w:val="Normal"/>
    <w:uiPriority w:val="99"/>
    <w:rsid w:val="00A40F67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sz w:val="24"/>
      <w:szCs w:val="24"/>
      <w:lang w:eastAsia="ru-RU"/>
    </w:rPr>
  </w:style>
  <w:style w:type="paragraph" w:customStyle="1" w:styleId="Style2">
    <w:name w:val="Style2"/>
    <w:basedOn w:val="Normal"/>
    <w:uiPriority w:val="99"/>
    <w:rsid w:val="00A40F67"/>
    <w:pPr>
      <w:widowControl w:val="0"/>
      <w:autoSpaceDE w:val="0"/>
      <w:autoSpaceDN w:val="0"/>
      <w:adjustRightInd w:val="0"/>
      <w:spacing w:line="275" w:lineRule="exact"/>
      <w:jc w:val="both"/>
    </w:pPr>
    <w:rPr>
      <w:sz w:val="24"/>
      <w:szCs w:val="24"/>
      <w:lang w:eastAsia="ru-RU"/>
    </w:rPr>
  </w:style>
  <w:style w:type="paragraph" w:customStyle="1" w:styleId="Style10">
    <w:name w:val="Style10"/>
    <w:basedOn w:val="Normal"/>
    <w:uiPriority w:val="99"/>
    <w:rsid w:val="00A40F67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A40F67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5">
    <w:name w:val="Style5"/>
    <w:basedOn w:val="Normal"/>
    <w:uiPriority w:val="99"/>
    <w:rsid w:val="00A40F67"/>
    <w:pPr>
      <w:widowControl w:val="0"/>
      <w:autoSpaceDE w:val="0"/>
      <w:autoSpaceDN w:val="0"/>
      <w:adjustRightInd w:val="0"/>
      <w:spacing w:line="252" w:lineRule="exact"/>
      <w:ind w:hanging="101"/>
      <w:jc w:val="both"/>
    </w:pPr>
    <w:rPr>
      <w:sz w:val="24"/>
      <w:szCs w:val="24"/>
      <w:lang w:eastAsia="ru-RU"/>
    </w:rPr>
  </w:style>
  <w:style w:type="paragraph" w:customStyle="1" w:styleId="Style6">
    <w:name w:val="Style6"/>
    <w:basedOn w:val="Normal"/>
    <w:uiPriority w:val="99"/>
    <w:rsid w:val="00A40F67"/>
    <w:pPr>
      <w:widowControl w:val="0"/>
      <w:autoSpaceDE w:val="0"/>
      <w:autoSpaceDN w:val="0"/>
      <w:adjustRightInd w:val="0"/>
      <w:spacing w:line="235" w:lineRule="exact"/>
      <w:jc w:val="both"/>
    </w:pPr>
    <w:rPr>
      <w:sz w:val="24"/>
      <w:szCs w:val="24"/>
      <w:lang w:eastAsia="ru-RU"/>
    </w:rPr>
  </w:style>
  <w:style w:type="paragraph" w:customStyle="1" w:styleId="Style12">
    <w:name w:val="Style12"/>
    <w:basedOn w:val="Normal"/>
    <w:uiPriority w:val="99"/>
    <w:rsid w:val="00A40F67"/>
    <w:pPr>
      <w:widowControl w:val="0"/>
      <w:autoSpaceDE w:val="0"/>
      <w:autoSpaceDN w:val="0"/>
      <w:adjustRightInd w:val="0"/>
      <w:spacing w:line="252" w:lineRule="exact"/>
      <w:ind w:hanging="274"/>
    </w:pPr>
    <w:rPr>
      <w:sz w:val="24"/>
      <w:szCs w:val="24"/>
      <w:lang w:eastAsia="ru-RU"/>
    </w:rPr>
  </w:style>
  <w:style w:type="paragraph" w:customStyle="1" w:styleId="Style22">
    <w:name w:val="Style22"/>
    <w:basedOn w:val="Normal"/>
    <w:uiPriority w:val="99"/>
    <w:rsid w:val="00A40F67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2">
    <w:name w:val="Знак2"/>
    <w:basedOn w:val="Normal"/>
    <w:uiPriority w:val="99"/>
    <w:rsid w:val="00A40F67"/>
    <w:pPr>
      <w:spacing w:after="160" w:line="240" w:lineRule="exact"/>
    </w:pPr>
    <w:rPr>
      <w:rFonts w:ascii="Verdana" w:hAnsi="Verdana"/>
      <w:lang w:val="en-US"/>
    </w:rPr>
  </w:style>
  <w:style w:type="paragraph" w:customStyle="1" w:styleId="a">
    <w:name w:val="Знак"/>
    <w:basedOn w:val="Normal"/>
    <w:uiPriority w:val="99"/>
    <w:rsid w:val="00A40F67"/>
    <w:pPr>
      <w:spacing w:after="160" w:line="240" w:lineRule="exact"/>
    </w:pPr>
    <w:rPr>
      <w:rFonts w:ascii="Verdana" w:hAnsi="Verdana"/>
      <w:lang w:val="en-US"/>
    </w:rPr>
  </w:style>
  <w:style w:type="paragraph" w:customStyle="1" w:styleId="11">
    <w:name w:val="Абзац списка1"/>
    <w:basedOn w:val="Normal"/>
    <w:uiPriority w:val="99"/>
    <w:rsid w:val="00A40F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ConsNormal">
    <w:name w:val="ConsNormal"/>
    <w:uiPriority w:val="99"/>
    <w:rsid w:val="00A40F6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A40F6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13">
    <w:name w:val="Style13"/>
    <w:basedOn w:val="Normal"/>
    <w:uiPriority w:val="99"/>
    <w:rsid w:val="00A40F67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customStyle="1" w:styleId="FontStyle25">
    <w:name w:val="Font Style25"/>
    <w:basedOn w:val="DefaultParagraphFont"/>
    <w:uiPriority w:val="99"/>
    <w:rsid w:val="00A40F67"/>
    <w:rPr>
      <w:rFonts w:ascii="Times New Roman" w:hAnsi="Times New Roman" w:cs="Times New Roman"/>
      <w:sz w:val="20"/>
      <w:szCs w:val="20"/>
    </w:rPr>
  </w:style>
  <w:style w:type="character" w:customStyle="1" w:styleId="FontStyle26">
    <w:name w:val="Font Style26"/>
    <w:basedOn w:val="DefaultParagraphFont"/>
    <w:uiPriority w:val="99"/>
    <w:rsid w:val="00A40F67"/>
    <w:rPr>
      <w:rFonts w:ascii="Georgia" w:hAnsi="Georgia" w:cs="Georgia"/>
      <w:b/>
      <w:bCs/>
      <w:sz w:val="18"/>
      <w:szCs w:val="18"/>
    </w:rPr>
  </w:style>
  <w:style w:type="character" w:customStyle="1" w:styleId="FontStyle28">
    <w:name w:val="Font Style28"/>
    <w:basedOn w:val="DefaultParagraphFont"/>
    <w:uiPriority w:val="99"/>
    <w:rsid w:val="00A40F67"/>
    <w:rPr>
      <w:rFonts w:ascii="Times New Roman" w:hAnsi="Times New Roman" w:cs="Times New Roman"/>
      <w:sz w:val="14"/>
      <w:szCs w:val="14"/>
    </w:rPr>
  </w:style>
  <w:style w:type="character" w:customStyle="1" w:styleId="FontStyle34">
    <w:name w:val="Font Style34"/>
    <w:basedOn w:val="DefaultParagraphFont"/>
    <w:uiPriority w:val="99"/>
    <w:rsid w:val="00A40F6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5">
    <w:name w:val="Font Style35"/>
    <w:basedOn w:val="DefaultParagraphFont"/>
    <w:uiPriority w:val="99"/>
    <w:rsid w:val="00A40F67"/>
    <w:rPr>
      <w:rFonts w:ascii="Times New Roman" w:hAnsi="Times New Roman" w:cs="Times New Roman"/>
      <w:sz w:val="20"/>
      <w:szCs w:val="20"/>
    </w:rPr>
  </w:style>
  <w:style w:type="character" w:customStyle="1" w:styleId="val">
    <w:name w:val="val"/>
    <w:basedOn w:val="DefaultParagraphFont"/>
    <w:uiPriority w:val="99"/>
    <w:rsid w:val="00A40F67"/>
    <w:rPr>
      <w:rFonts w:cs="Times New Roman"/>
    </w:rPr>
  </w:style>
  <w:style w:type="character" w:customStyle="1" w:styleId="FontStyle53">
    <w:name w:val="Font Style53"/>
    <w:basedOn w:val="DefaultParagraphFont"/>
    <w:uiPriority w:val="99"/>
    <w:rsid w:val="00A40F67"/>
    <w:rPr>
      <w:rFonts w:ascii="Times New Roman" w:hAnsi="Times New Roman" w:cs="Times New Roman"/>
      <w:sz w:val="22"/>
      <w:szCs w:val="22"/>
    </w:rPr>
  </w:style>
  <w:style w:type="table" w:styleId="TableGrid">
    <w:name w:val="Table Grid"/>
    <w:basedOn w:val="TableNormal"/>
    <w:uiPriority w:val="99"/>
    <w:rsid w:val="00A40F6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30">
    <w:name w:val="Font Style30"/>
    <w:basedOn w:val="DefaultParagraphFont"/>
    <w:uiPriority w:val="99"/>
    <w:rsid w:val="00431D4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431D4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DefaultParagraphFont"/>
    <w:uiPriority w:val="99"/>
    <w:rsid w:val="00431D47"/>
    <w:rPr>
      <w:rFonts w:ascii="Times New Roman" w:hAnsi="Times New Roman" w:cs="Times New Roman"/>
      <w:sz w:val="14"/>
      <w:szCs w:val="14"/>
    </w:rPr>
  </w:style>
  <w:style w:type="paragraph" w:customStyle="1" w:styleId="20">
    <w:name w:val="Абзац списка2"/>
    <w:basedOn w:val="Normal"/>
    <w:uiPriority w:val="99"/>
    <w:rsid w:val="0027378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Title">
    <w:name w:val="Title"/>
    <w:basedOn w:val="Normal"/>
    <w:link w:val="TitleChar"/>
    <w:uiPriority w:val="99"/>
    <w:qFormat/>
    <w:rsid w:val="0027378B"/>
    <w:pPr>
      <w:jc w:val="center"/>
    </w:pPr>
    <w:rPr>
      <w:b/>
      <w:sz w:val="32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7378B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B48BA"/>
    <w:pPr>
      <w:suppressAutoHyphens/>
    </w:pPr>
    <w:rPr>
      <w:rFonts w:ascii="Courier New" w:eastAsia="Times New Roman" w:hAnsi="Courier New" w:cs="Courier New"/>
      <w:sz w:val="20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91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1657</TotalTime>
  <Pages>11</Pages>
  <Words>2899</Words>
  <Characters>16527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User</cp:lastModifiedBy>
  <cp:revision>105</cp:revision>
  <cp:lastPrinted>2018-11-23T10:42:00Z</cp:lastPrinted>
  <dcterms:created xsi:type="dcterms:W3CDTF">2013-11-07T10:17:00Z</dcterms:created>
  <dcterms:modified xsi:type="dcterms:W3CDTF">2018-12-25T06:54:00Z</dcterms:modified>
</cp:coreProperties>
</file>